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EC382" w14:textId="77777777" w:rsidR="00405B53" w:rsidRPr="00375C77" w:rsidRDefault="00405B53" w:rsidP="00375C77">
      <w:pPr>
        <w:pStyle w:val="KeinLeerraum"/>
      </w:pPr>
    </w:p>
    <w:p w14:paraId="1516FD9E" w14:textId="35A14228" w:rsidR="00375C77" w:rsidRDefault="00375C77" w:rsidP="00375C77">
      <w:pPr>
        <w:pStyle w:val="KeinLeerraum"/>
        <w:jc w:val="center"/>
        <w:rPr>
          <w:b/>
          <w:bCs/>
          <w:sz w:val="28"/>
          <w:szCs w:val="28"/>
        </w:rPr>
      </w:pPr>
      <w:r w:rsidRPr="007810AB">
        <w:rPr>
          <w:b/>
          <w:bCs/>
          <w:sz w:val="28"/>
          <w:szCs w:val="28"/>
        </w:rPr>
        <w:t>Anmeld</w:t>
      </w:r>
      <w:r w:rsidR="007810AB" w:rsidRPr="007810AB">
        <w:rPr>
          <w:b/>
          <w:bCs/>
          <w:sz w:val="28"/>
          <w:szCs w:val="28"/>
        </w:rPr>
        <w:t>eformular</w:t>
      </w:r>
    </w:p>
    <w:p w14:paraId="0673C782" w14:textId="77777777" w:rsidR="0028425C" w:rsidRPr="0028425C" w:rsidRDefault="0028425C" w:rsidP="00375C77">
      <w:pPr>
        <w:pStyle w:val="KeinLeerraum"/>
        <w:jc w:val="center"/>
        <w:rPr>
          <w:b/>
          <w:bCs/>
          <w:sz w:val="10"/>
          <w:szCs w:val="10"/>
        </w:rPr>
      </w:pPr>
    </w:p>
    <w:p w14:paraId="2E0C56EA" w14:textId="25E8B6ED" w:rsidR="00375C77" w:rsidRPr="00375C77" w:rsidRDefault="007810AB" w:rsidP="00375C77">
      <w:pPr>
        <w:pStyle w:val="KeinLeerraum"/>
        <w:jc w:val="center"/>
        <w:rPr>
          <w:b/>
          <w:bCs/>
        </w:rPr>
      </w:pPr>
      <w:r>
        <w:rPr>
          <w:b/>
          <w:bCs/>
        </w:rPr>
        <w:t>für den</w:t>
      </w:r>
      <w:r w:rsidR="00D812EB" w:rsidRPr="00375C77">
        <w:rPr>
          <w:b/>
          <w:bCs/>
        </w:rPr>
        <w:t xml:space="preserve"> </w:t>
      </w:r>
      <w:r w:rsidR="00375C77" w:rsidRPr="00375C77">
        <w:rPr>
          <w:b/>
          <w:bCs/>
        </w:rPr>
        <w:t>Ausflug in den Skyline-Park für Kinder und Jugendliche ab 1</w:t>
      </w:r>
      <w:r w:rsidR="00826AA1">
        <w:rPr>
          <w:b/>
          <w:bCs/>
        </w:rPr>
        <w:t>3</w:t>
      </w:r>
      <w:r w:rsidR="00375C77" w:rsidRPr="00375C77">
        <w:rPr>
          <w:b/>
          <w:bCs/>
        </w:rPr>
        <w:t xml:space="preserve"> Jahren</w:t>
      </w:r>
    </w:p>
    <w:p w14:paraId="0200E6BA" w14:textId="73E28AC7" w:rsidR="00375C77" w:rsidRDefault="00375C77" w:rsidP="00D812EB">
      <w:pPr>
        <w:pStyle w:val="KeinLeerraum"/>
        <w:jc w:val="center"/>
        <w:rPr>
          <w:b/>
          <w:bCs/>
        </w:rPr>
      </w:pPr>
      <w:r w:rsidRPr="00375C77">
        <w:rPr>
          <w:b/>
          <w:bCs/>
        </w:rPr>
        <w:t>des gemeinnützigen Vereins Gestalten.Begeistern.Unterschleißheim e.V.</w:t>
      </w:r>
      <w:r w:rsidR="00D812EB">
        <w:rPr>
          <w:b/>
          <w:bCs/>
        </w:rPr>
        <w:t xml:space="preserve"> </w:t>
      </w:r>
      <w:r w:rsidRPr="00375C77">
        <w:rPr>
          <w:b/>
          <w:bCs/>
        </w:rPr>
        <w:t xml:space="preserve">am </w:t>
      </w:r>
      <w:r w:rsidR="00462430">
        <w:rPr>
          <w:b/>
          <w:bCs/>
        </w:rPr>
        <w:t>10</w:t>
      </w:r>
      <w:r w:rsidRPr="00375C77">
        <w:rPr>
          <w:b/>
          <w:bCs/>
        </w:rPr>
        <w:t>. Oktober 202</w:t>
      </w:r>
      <w:r w:rsidR="00462430">
        <w:rPr>
          <w:b/>
          <w:bCs/>
        </w:rPr>
        <w:t>6</w:t>
      </w:r>
    </w:p>
    <w:p w14:paraId="16A0BB1A" w14:textId="77777777" w:rsidR="0028425C" w:rsidRPr="0028425C" w:rsidRDefault="0028425C" w:rsidP="00D812EB">
      <w:pPr>
        <w:pStyle w:val="KeinLeerraum"/>
        <w:jc w:val="center"/>
        <w:rPr>
          <w:b/>
          <w:bCs/>
          <w:sz w:val="10"/>
          <w:szCs w:val="10"/>
        </w:rPr>
      </w:pPr>
    </w:p>
    <w:p w14:paraId="5813C9AB" w14:textId="3CA97ABB" w:rsidR="00D812EB" w:rsidRPr="00D812EB" w:rsidRDefault="00D812EB" w:rsidP="00D812EB">
      <w:pPr>
        <w:pStyle w:val="KeinLeerraum"/>
        <w:jc w:val="center"/>
        <w:rPr>
          <w:b/>
          <w:bCs/>
          <w:sz w:val="16"/>
          <w:szCs w:val="16"/>
        </w:rPr>
      </w:pPr>
      <w:r>
        <w:rPr>
          <w:b/>
          <w:bCs/>
          <w:sz w:val="16"/>
          <w:szCs w:val="16"/>
        </w:rPr>
        <w:t xml:space="preserve">- </w:t>
      </w:r>
      <w:r w:rsidRPr="00D812EB">
        <w:rPr>
          <w:b/>
          <w:bCs/>
          <w:sz w:val="16"/>
          <w:szCs w:val="16"/>
        </w:rPr>
        <w:t>bitte ausdrucken und ausgefüllt und unterschrieben beim Verein abgeben</w:t>
      </w:r>
      <w:r>
        <w:rPr>
          <w:b/>
          <w:bCs/>
          <w:sz w:val="16"/>
          <w:szCs w:val="16"/>
        </w:rPr>
        <w:t xml:space="preserve"> -</w:t>
      </w:r>
    </w:p>
    <w:p w14:paraId="77A03041" w14:textId="77777777" w:rsidR="00375C77" w:rsidRPr="00375C77" w:rsidRDefault="00375C77" w:rsidP="00375C77">
      <w:pPr>
        <w:pStyle w:val="KeinLeerraum"/>
      </w:pPr>
    </w:p>
    <w:p w14:paraId="576820C8" w14:textId="496BC6E5" w:rsidR="00375C77" w:rsidRPr="0028425C" w:rsidRDefault="00375C77" w:rsidP="00D812EB">
      <w:pPr>
        <w:pStyle w:val="KeinLeerraum"/>
        <w:jc w:val="center"/>
        <w:rPr>
          <w:b/>
          <w:bCs/>
          <w:sz w:val="24"/>
          <w:szCs w:val="24"/>
        </w:rPr>
      </w:pPr>
      <w:r w:rsidRPr="0028425C">
        <w:rPr>
          <w:b/>
          <w:bCs/>
          <w:sz w:val="24"/>
          <w:szCs w:val="24"/>
        </w:rPr>
        <w:t>Teilnahmebedingungen</w:t>
      </w:r>
    </w:p>
    <w:p w14:paraId="46BA1EBA" w14:textId="77777777" w:rsidR="0028425C" w:rsidRPr="0028425C" w:rsidRDefault="0028425C" w:rsidP="00D812EB">
      <w:pPr>
        <w:pStyle w:val="KeinLeerraum"/>
        <w:jc w:val="center"/>
        <w:rPr>
          <w:b/>
          <w:bCs/>
          <w:sz w:val="10"/>
          <w:szCs w:val="10"/>
        </w:rPr>
      </w:pPr>
    </w:p>
    <w:p w14:paraId="0AE71567" w14:textId="3FC4B508" w:rsidR="00D11B98" w:rsidRDefault="00375C77" w:rsidP="00D812EB">
      <w:pPr>
        <w:pStyle w:val="KeinLeerraum"/>
        <w:jc w:val="both"/>
      </w:pPr>
      <w:r w:rsidRPr="00375C77">
        <w:t>Der Verein bezuschusst sämtliche Teilnehmer</w:t>
      </w:r>
      <w:r w:rsidR="00F6452B">
        <w:t>/innen</w:t>
      </w:r>
      <w:r w:rsidRPr="00375C77">
        <w:t>, sodass der Eigen</w:t>
      </w:r>
      <w:r w:rsidR="007756A6">
        <w:t>anteil</w:t>
      </w:r>
      <w:r w:rsidR="001E1979">
        <w:t xml:space="preserve"> für</w:t>
      </w:r>
      <w:r w:rsidRPr="00375C77">
        <w:t xml:space="preserve"> </w:t>
      </w:r>
      <w:r w:rsidR="001E1979" w:rsidRPr="00375C77">
        <w:t xml:space="preserve">Hin- und Rückfahrt </w:t>
      </w:r>
      <w:r w:rsidR="001E1979">
        <w:t>plus</w:t>
      </w:r>
      <w:r w:rsidR="001E1979" w:rsidRPr="00375C77">
        <w:t xml:space="preserve"> Parkeintritt </w:t>
      </w:r>
      <w:r w:rsidR="001E1979">
        <w:t>plus</w:t>
      </w:r>
      <w:r w:rsidR="001E1979" w:rsidRPr="00375C77">
        <w:t xml:space="preserve"> Betreuung </w:t>
      </w:r>
      <w:r w:rsidR="001E1979">
        <w:t xml:space="preserve">plus </w:t>
      </w:r>
      <w:r w:rsidR="001E1979" w:rsidRPr="00375C77">
        <w:t>ein</w:t>
      </w:r>
      <w:r w:rsidR="004D29CE">
        <w:t>em</w:t>
      </w:r>
      <w:r w:rsidR="001E1979" w:rsidRPr="00375C77">
        <w:t xml:space="preserve"> kleine</w:t>
      </w:r>
      <w:r w:rsidR="004D29CE">
        <w:t>n</w:t>
      </w:r>
      <w:r w:rsidR="001E1979" w:rsidRPr="00375C77">
        <w:t xml:space="preserve"> Frühstück vor Ort</w:t>
      </w:r>
      <w:r w:rsidR="001E1979">
        <w:t xml:space="preserve"> </w:t>
      </w:r>
      <w:r w:rsidR="007810AB">
        <w:t xml:space="preserve">insgesamt nur </w:t>
      </w:r>
      <w:r w:rsidR="008C4E3B" w:rsidRPr="004D29CE">
        <w:rPr>
          <w:b/>
          <w:bCs/>
        </w:rPr>
        <w:t>5</w:t>
      </w:r>
      <w:r w:rsidR="008A6237" w:rsidRPr="004D29CE">
        <w:rPr>
          <w:b/>
          <w:bCs/>
        </w:rPr>
        <w:t>5</w:t>
      </w:r>
      <w:r w:rsidR="007810AB" w:rsidRPr="004D29CE">
        <w:rPr>
          <w:b/>
          <w:bCs/>
        </w:rPr>
        <w:t xml:space="preserve"> </w:t>
      </w:r>
      <w:r w:rsidR="004D29CE">
        <w:rPr>
          <w:b/>
          <w:bCs/>
        </w:rPr>
        <w:t>€</w:t>
      </w:r>
      <w:r w:rsidR="007810AB" w:rsidRPr="00375C77">
        <w:t xml:space="preserve"> </w:t>
      </w:r>
      <w:r w:rsidR="008C4E3B">
        <w:t>beträgt.</w:t>
      </w:r>
      <w:r w:rsidR="0036552E">
        <w:t xml:space="preserve"> </w:t>
      </w:r>
      <w:r w:rsidR="006C4F7B">
        <w:t xml:space="preserve">Für </w:t>
      </w:r>
      <w:r w:rsidR="008D212D">
        <w:t>Verein</w:t>
      </w:r>
      <w:r w:rsidR="006C4F7B">
        <w:t>s</w:t>
      </w:r>
      <w:r w:rsidR="008D212D">
        <w:t>mitglieder</w:t>
      </w:r>
      <w:r w:rsidR="006C4F7B">
        <w:t xml:space="preserve"> gilt ein </w:t>
      </w:r>
      <w:r w:rsidR="00535937">
        <w:t>E</w:t>
      </w:r>
      <w:r w:rsidR="006C4F7B">
        <w:t>rmäß</w:t>
      </w:r>
      <w:r w:rsidR="00535937">
        <w:t>igungsp</w:t>
      </w:r>
      <w:r w:rsidR="006C4F7B">
        <w:t>reis von 4</w:t>
      </w:r>
      <w:r w:rsidR="00D11B98">
        <w:t>5</w:t>
      </w:r>
      <w:r w:rsidR="006C4F7B">
        <w:t xml:space="preserve"> </w:t>
      </w:r>
      <w:r w:rsidR="004D29CE">
        <w:t>€</w:t>
      </w:r>
      <w:r w:rsidR="006C4F7B">
        <w:t>.</w:t>
      </w:r>
    </w:p>
    <w:p w14:paraId="50BE6A1A" w14:textId="574700AE" w:rsidR="00375C77" w:rsidRPr="00375C77" w:rsidRDefault="00574CBF" w:rsidP="00D812EB">
      <w:pPr>
        <w:pStyle w:val="KeinLeerraum"/>
        <w:jc w:val="both"/>
      </w:pPr>
      <w:r>
        <w:t xml:space="preserve">Wichtig: </w:t>
      </w:r>
      <w:r w:rsidR="007756A6" w:rsidRPr="00A93C3B">
        <w:t xml:space="preserve">Die </w:t>
      </w:r>
      <w:r w:rsidR="00F27422" w:rsidRPr="00A93C3B">
        <w:t>Halloween-Attraktionen Shadow Camp</w:t>
      </w:r>
      <w:r w:rsidR="00A93C3B" w:rsidRPr="00A93C3B">
        <w:t xml:space="preserve">, Black Tower Hall, Schacht 17 und </w:t>
      </w:r>
      <w:r w:rsidR="00F27422" w:rsidRPr="00A93C3B">
        <w:t>Mystic Horror Maze</w:t>
      </w:r>
      <w:r w:rsidR="00A93C3B" w:rsidRPr="00A93C3B">
        <w:t xml:space="preserve"> müsse</w:t>
      </w:r>
      <w:r w:rsidR="00A93C3B">
        <w:t>n vor Ort separat bezahlt werden</w:t>
      </w:r>
      <w:r w:rsidR="007C592A">
        <w:t xml:space="preserve">, </w:t>
      </w:r>
      <w:r w:rsidR="002A50FF">
        <w:t>Kosten</w:t>
      </w:r>
      <w:r w:rsidR="007C592A">
        <w:t xml:space="preserve"> </w:t>
      </w:r>
      <w:r w:rsidR="007C592A" w:rsidRPr="004D29CE">
        <w:rPr>
          <w:b/>
          <w:bCs/>
        </w:rPr>
        <w:t>jeweils 7,50 € pro Attraktion</w:t>
      </w:r>
      <w:r w:rsidR="007C592A">
        <w:t>.</w:t>
      </w:r>
      <w:r w:rsidR="007A2D80">
        <w:t xml:space="preserve"> </w:t>
      </w:r>
      <w:r w:rsidR="003F21F8">
        <w:t>Nichtmitglieder müssen hierfür ausreichend eigenes Geld mitnehmen</w:t>
      </w:r>
      <w:r w:rsidR="003F21F8">
        <w:t>, f</w:t>
      </w:r>
      <w:r w:rsidR="007A2D80">
        <w:t>ür Vereinsmitglieder übernimmt diese Kosten</w:t>
      </w:r>
      <w:r w:rsidR="0036552E">
        <w:t xml:space="preserve"> der Verein</w:t>
      </w:r>
      <w:r w:rsidR="00746300">
        <w:t>.</w:t>
      </w:r>
      <w:r w:rsidR="007A2D80">
        <w:t xml:space="preserve"> </w:t>
      </w:r>
    </w:p>
    <w:p w14:paraId="33F9524B" w14:textId="2DB9A63F" w:rsidR="00375C77" w:rsidRPr="00375C77" w:rsidRDefault="00375C77" w:rsidP="00D812EB">
      <w:pPr>
        <w:pStyle w:val="KeinLeerraum"/>
        <w:jc w:val="both"/>
      </w:pPr>
      <w:r w:rsidRPr="00375C77">
        <w:t>Die nichtvolljährigen Teilnehmer</w:t>
      </w:r>
      <w:r w:rsidR="006B0CDC">
        <w:t>/innen</w:t>
      </w:r>
      <w:r w:rsidRPr="00375C77">
        <w:t xml:space="preserve"> werden einer Betreuungsperson zuge</w:t>
      </w:r>
      <w:r w:rsidR="007810AB">
        <w:t>wiesen</w:t>
      </w:r>
      <w:r w:rsidRPr="00375C77">
        <w:t xml:space="preserve"> und müssen sich an alle Regelungen und Anweisungen halten. </w:t>
      </w:r>
      <w:r w:rsidR="00954C6E">
        <w:t>Sie</w:t>
      </w:r>
      <w:r w:rsidRPr="00375C77">
        <w:t xml:space="preserve"> dürfen sich alleine oder in Kleingruppen selbstständig im Park bewegen und Attraktionen und Fahrgeschäfte nutzen, müssen jedoch durchgehend per Handy erreichbar sein und </w:t>
      </w:r>
      <w:r w:rsidR="00954C6E">
        <w:t xml:space="preserve">sich </w:t>
      </w:r>
      <w:r w:rsidRPr="00375C77">
        <w:t xml:space="preserve">pünktlich und zuverlässig zu den vereinbarten Treffpunkten </w:t>
      </w:r>
      <w:r w:rsidR="00A857F7">
        <w:t>begeben.</w:t>
      </w:r>
    </w:p>
    <w:p w14:paraId="14A29960" w14:textId="77CFEA65" w:rsidR="00375C77" w:rsidRPr="00375C77" w:rsidRDefault="00375C77" w:rsidP="00D812EB">
      <w:pPr>
        <w:pStyle w:val="KeinLeerraum"/>
        <w:jc w:val="both"/>
      </w:pPr>
      <w:r w:rsidRPr="00375C77">
        <w:t>Hin- und Rückfahrt erfolgen voraussichtlich mit privaten PKW, wobei sowohl Halter als auch Fahrer von jeglicher Haftung freigestellt werden. Ebenso werden die Betreuungspersonen und der Verein selbst von jeglicher Haftung freigestellt. Bei grobem Fehlverhalten eines Teilnehmers kann der Ausschluss von der weiteren Teilnahme erfolgen, was dazu führen kann, dass die Rückfahrt selbstständig bzw. durch die Erziehungsberechtigten erfolgen muss. Alle Teilnehmer</w:t>
      </w:r>
      <w:r w:rsidR="00104285">
        <w:t>/innen</w:t>
      </w:r>
      <w:r w:rsidRPr="00375C77">
        <w:t xml:space="preserve"> erklären sich einverstanden mit der Veröffentlichung von Fotos der Veranstaltung durch den Verein.</w:t>
      </w:r>
    </w:p>
    <w:p w14:paraId="3CE2A80E" w14:textId="013C752E" w:rsidR="00375C77" w:rsidRDefault="00375C77" w:rsidP="00D812EB">
      <w:pPr>
        <w:pStyle w:val="KeinLeerraum"/>
        <w:jc w:val="both"/>
      </w:pPr>
      <w:r w:rsidRPr="00375C77">
        <w:t>Die Teilnehmerzahl ist begrenzt. Bei höheren Anmeldezahlen entscheidet der Verein über die Vergabe der Plätze. Eine Teilnahme ist nur nach verbindlicher Zusage durch den Verein möglich. Im Falle unvorhersehbarer E</w:t>
      </w:r>
      <w:r w:rsidR="00F8046F">
        <w:t>reignisse</w:t>
      </w:r>
      <w:r w:rsidRPr="00375C77">
        <w:t xml:space="preserve"> oder schlechter Witterung behält der Verein sich vor, die Veranstaltung ersatzlos abzusagen.</w:t>
      </w:r>
    </w:p>
    <w:p w14:paraId="57A16E9D" w14:textId="77777777" w:rsidR="00375C77" w:rsidRPr="001B0A44" w:rsidRDefault="00375C77" w:rsidP="00375C77">
      <w:pPr>
        <w:pStyle w:val="KeinLeerraum"/>
        <w:rPr>
          <w:b/>
          <w:bCs/>
          <w:sz w:val="10"/>
          <w:szCs w:val="10"/>
        </w:rPr>
      </w:pPr>
    </w:p>
    <w:p w14:paraId="5E55F30E" w14:textId="6D398FBF" w:rsidR="00375C77" w:rsidRPr="0028425C" w:rsidRDefault="00375C77" w:rsidP="00D812EB">
      <w:pPr>
        <w:pStyle w:val="KeinLeerraum"/>
        <w:jc w:val="center"/>
        <w:rPr>
          <w:b/>
          <w:bCs/>
          <w:sz w:val="24"/>
          <w:szCs w:val="24"/>
        </w:rPr>
      </w:pPr>
      <w:r w:rsidRPr="0028425C">
        <w:rPr>
          <w:b/>
          <w:bCs/>
          <w:sz w:val="24"/>
          <w:szCs w:val="24"/>
        </w:rPr>
        <w:t>Anmeldung</w:t>
      </w:r>
    </w:p>
    <w:p w14:paraId="544C8BD8" w14:textId="77777777" w:rsidR="0028425C" w:rsidRPr="0028425C" w:rsidRDefault="0028425C" w:rsidP="00D812EB">
      <w:pPr>
        <w:pStyle w:val="KeinLeerraum"/>
        <w:jc w:val="center"/>
        <w:rPr>
          <w:b/>
          <w:bCs/>
          <w:sz w:val="10"/>
          <w:szCs w:val="10"/>
        </w:rPr>
      </w:pPr>
    </w:p>
    <w:tbl>
      <w:tblPr>
        <w:tblStyle w:val="Tabellenraste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bottom w:w="28" w:type="dxa"/>
        </w:tblCellMar>
        <w:tblLook w:val="04A0" w:firstRow="1" w:lastRow="0" w:firstColumn="1" w:lastColumn="0" w:noHBand="0" w:noVBand="1"/>
      </w:tblPr>
      <w:tblGrid>
        <w:gridCol w:w="5217"/>
        <w:gridCol w:w="1289"/>
        <w:gridCol w:w="2123"/>
        <w:gridCol w:w="239"/>
        <w:gridCol w:w="1568"/>
      </w:tblGrid>
      <w:tr w:rsidR="00556B76" w14:paraId="102AECD7" w14:textId="77777777" w:rsidTr="00445311">
        <w:trPr>
          <w:trHeight w:val="851"/>
        </w:trPr>
        <w:tc>
          <w:tcPr>
            <w:tcW w:w="6506" w:type="dxa"/>
            <w:gridSpan w:val="2"/>
            <w:tcBorders>
              <w:right w:val="nil"/>
            </w:tcBorders>
          </w:tcPr>
          <w:p w14:paraId="194F17CC" w14:textId="0E0DE5B3" w:rsidR="00556B76" w:rsidRPr="007810AB" w:rsidRDefault="00556B76" w:rsidP="00375C77">
            <w:pPr>
              <w:pStyle w:val="KeinLeerraum"/>
              <w:rPr>
                <w:sz w:val="16"/>
                <w:szCs w:val="16"/>
              </w:rPr>
            </w:pPr>
            <w:r w:rsidRPr="007810AB">
              <w:rPr>
                <w:sz w:val="16"/>
                <w:szCs w:val="16"/>
              </w:rPr>
              <w:t>Vor</w:t>
            </w:r>
            <w:r>
              <w:rPr>
                <w:sz w:val="16"/>
                <w:szCs w:val="16"/>
              </w:rPr>
              <w:t>-</w:t>
            </w:r>
            <w:r w:rsidRPr="007810AB">
              <w:rPr>
                <w:sz w:val="16"/>
                <w:szCs w:val="16"/>
              </w:rPr>
              <w:t xml:space="preserve"> und Nachname</w:t>
            </w:r>
          </w:p>
          <w:p w14:paraId="3A1AD2A0" w14:textId="689438AC" w:rsidR="00556B76" w:rsidRPr="007810AB" w:rsidRDefault="00556B76" w:rsidP="00375C77">
            <w:pPr>
              <w:pStyle w:val="KeinLeerraum"/>
              <w:rPr>
                <w:sz w:val="16"/>
                <w:szCs w:val="16"/>
              </w:rPr>
            </w:pPr>
            <w:r w:rsidRPr="007810AB">
              <w:rPr>
                <w:sz w:val="16"/>
                <w:szCs w:val="16"/>
              </w:rPr>
              <w:t>des Kindes:</w:t>
            </w:r>
          </w:p>
        </w:tc>
        <w:tc>
          <w:tcPr>
            <w:tcW w:w="2123" w:type="dxa"/>
            <w:tcBorders>
              <w:right w:val="nil"/>
            </w:tcBorders>
          </w:tcPr>
          <w:p w14:paraId="261141BF" w14:textId="77777777" w:rsidR="00556B76" w:rsidRPr="007810AB" w:rsidRDefault="00556B76" w:rsidP="00323530">
            <w:pPr>
              <w:pStyle w:val="KeinLeerraum"/>
              <w:rPr>
                <w:sz w:val="16"/>
                <w:szCs w:val="16"/>
              </w:rPr>
            </w:pPr>
            <w:r w:rsidRPr="007810AB">
              <w:rPr>
                <w:sz w:val="16"/>
                <w:szCs w:val="16"/>
              </w:rPr>
              <w:t>Geburtsdatum</w:t>
            </w:r>
          </w:p>
          <w:p w14:paraId="320F0E15" w14:textId="7F13F328" w:rsidR="00556B76" w:rsidRPr="007810AB" w:rsidRDefault="00556B76" w:rsidP="00323530">
            <w:pPr>
              <w:pStyle w:val="KeinLeerraum"/>
              <w:rPr>
                <w:sz w:val="16"/>
                <w:szCs w:val="16"/>
              </w:rPr>
            </w:pPr>
            <w:r w:rsidRPr="007810AB">
              <w:rPr>
                <w:sz w:val="16"/>
                <w:szCs w:val="16"/>
              </w:rPr>
              <w:t>des Kindes:</w:t>
            </w:r>
          </w:p>
        </w:tc>
        <w:tc>
          <w:tcPr>
            <w:tcW w:w="239" w:type="dxa"/>
            <w:tcBorders>
              <w:left w:val="nil"/>
              <w:right w:val="nil"/>
            </w:tcBorders>
          </w:tcPr>
          <w:p w14:paraId="2E157C7B" w14:textId="1F157295" w:rsidR="00556B76" w:rsidRPr="007810AB" w:rsidRDefault="00556B76" w:rsidP="00375C77">
            <w:pPr>
              <w:pStyle w:val="KeinLeerraum"/>
              <w:rPr>
                <w:sz w:val="16"/>
                <w:szCs w:val="16"/>
              </w:rPr>
            </w:pPr>
          </w:p>
        </w:tc>
        <w:tc>
          <w:tcPr>
            <w:tcW w:w="1568" w:type="dxa"/>
            <w:tcBorders>
              <w:left w:val="nil"/>
            </w:tcBorders>
          </w:tcPr>
          <w:p w14:paraId="0060A1E6" w14:textId="016B2BC2" w:rsidR="00556B76" w:rsidRDefault="00556B76" w:rsidP="00375C77">
            <w:pPr>
              <w:pStyle w:val="KeinLeerraum"/>
              <w:rPr>
                <w:sz w:val="16"/>
                <w:szCs w:val="16"/>
              </w:rPr>
            </w:pPr>
            <w:r>
              <w:rPr>
                <w:sz w:val="16"/>
                <w:szCs w:val="16"/>
              </w:rPr>
              <w:t>[   ] Mitglied</w:t>
            </w:r>
          </w:p>
          <w:p w14:paraId="5D047C8C" w14:textId="388A0DDA" w:rsidR="00556B76" w:rsidRPr="007810AB" w:rsidRDefault="00556B76" w:rsidP="00375C77">
            <w:pPr>
              <w:pStyle w:val="KeinLeerraum"/>
              <w:rPr>
                <w:sz w:val="16"/>
                <w:szCs w:val="16"/>
              </w:rPr>
            </w:pPr>
            <w:r>
              <w:rPr>
                <w:sz w:val="16"/>
                <w:szCs w:val="16"/>
              </w:rPr>
              <w:t>[   ] Nichtmitglied</w:t>
            </w:r>
          </w:p>
        </w:tc>
      </w:tr>
      <w:tr w:rsidR="00D812EB" w14:paraId="5AB502BF" w14:textId="77777777" w:rsidTr="00F72E55">
        <w:tc>
          <w:tcPr>
            <w:tcW w:w="5217" w:type="dxa"/>
          </w:tcPr>
          <w:p w14:paraId="15288B50" w14:textId="0F95E9EC" w:rsidR="00D812EB" w:rsidRPr="007810AB" w:rsidRDefault="00D812EB" w:rsidP="00D812EB">
            <w:pPr>
              <w:pStyle w:val="KeinLeerraum"/>
              <w:rPr>
                <w:sz w:val="16"/>
                <w:szCs w:val="16"/>
              </w:rPr>
            </w:pPr>
            <w:r w:rsidRPr="007810AB">
              <w:rPr>
                <w:sz w:val="16"/>
                <w:szCs w:val="16"/>
              </w:rPr>
              <w:t>Handynummer des Kindes für durchgehende Erreichbarkeit am Veranstaltungstag:</w:t>
            </w:r>
          </w:p>
          <w:p w14:paraId="053BC619" w14:textId="77777777" w:rsidR="00D812EB" w:rsidRPr="007810AB" w:rsidRDefault="00D812EB" w:rsidP="00D812EB">
            <w:pPr>
              <w:pStyle w:val="KeinLeerraum"/>
              <w:rPr>
                <w:sz w:val="16"/>
                <w:szCs w:val="16"/>
              </w:rPr>
            </w:pPr>
          </w:p>
          <w:p w14:paraId="7D660F9C" w14:textId="77777777" w:rsidR="00D812EB" w:rsidRPr="007810AB" w:rsidRDefault="00D812EB" w:rsidP="00375C77">
            <w:pPr>
              <w:pStyle w:val="KeinLeerraum"/>
              <w:rPr>
                <w:sz w:val="16"/>
                <w:szCs w:val="16"/>
              </w:rPr>
            </w:pPr>
          </w:p>
        </w:tc>
        <w:tc>
          <w:tcPr>
            <w:tcW w:w="5219" w:type="dxa"/>
            <w:gridSpan w:val="4"/>
          </w:tcPr>
          <w:p w14:paraId="2A84863F" w14:textId="77777777" w:rsidR="00D812EB" w:rsidRPr="007810AB" w:rsidRDefault="00D812EB" w:rsidP="00D812EB">
            <w:pPr>
              <w:pStyle w:val="KeinLeerraum"/>
              <w:rPr>
                <w:sz w:val="16"/>
                <w:szCs w:val="16"/>
              </w:rPr>
            </w:pPr>
            <w:r w:rsidRPr="007810AB">
              <w:rPr>
                <w:sz w:val="16"/>
                <w:szCs w:val="16"/>
              </w:rPr>
              <w:t>Telefonnummer eines Erziehungsberechtigten für durchgehende Erreichbarkeit am Veranstaltungstag:</w:t>
            </w:r>
          </w:p>
          <w:p w14:paraId="3A1A1B86" w14:textId="77777777" w:rsidR="00D812EB" w:rsidRPr="007810AB" w:rsidRDefault="00D812EB" w:rsidP="00375C77">
            <w:pPr>
              <w:pStyle w:val="KeinLeerraum"/>
              <w:rPr>
                <w:sz w:val="16"/>
                <w:szCs w:val="16"/>
              </w:rPr>
            </w:pPr>
          </w:p>
          <w:p w14:paraId="5FF0EA7B" w14:textId="77777777" w:rsidR="007810AB" w:rsidRPr="007810AB" w:rsidRDefault="007810AB" w:rsidP="00375C77">
            <w:pPr>
              <w:pStyle w:val="KeinLeerraum"/>
              <w:rPr>
                <w:sz w:val="16"/>
                <w:szCs w:val="16"/>
              </w:rPr>
            </w:pPr>
          </w:p>
          <w:p w14:paraId="4F71C590" w14:textId="169EAA1D" w:rsidR="007810AB" w:rsidRPr="007810AB" w:rsidRDefault="007810AB" w:rsidP="00375C77">
            <w:pPr>
              <w:pStyle w:val="KeinLeerraum"/>
              <w:rPr>
                <w:sz w:val="16"/>
                <w:szCs w:val="16"/>
              </w:rPr>
            </w:pPr>
          </w:p>
        </w:tc>
      </w:tr>
      <w:tr w:rsidR="009C6622" w14:paraId="7439F962" w14:textId="77777777" w:rsidTr="00C229FA">
        <w:trPr>
          <w:trHeight w:val="567"/>
        </w:trPr>
        <w:tc>
          <w:tcPr>
            <w:tcW w:w="10436" w:type="dxa"/>
            <w:gridSpan w:val="5"/>
          </w:tcPr>
          <w:p w14:paraId="748BDA5A" w14:textId="77777777" w:rsidR="004B73BA" w:rsidRDefault="009C6622" w:rsidP="00D812EB">
            <w:pPr>
              <w:pStyle w:val="KeinLeerraum"/>
              <w:rPr>
                <w:sz w:val="16"/>
                <w:szCs w:val="16"/>
              </w:rPr>
            </w:pPr>
            <w:r>
              <w:rPr>
                <w:sz w:val="16"/>
                <w:szCs w:val="16"/>
              </w:rPr>
              <w:t>eMail-Adresse</w:t>
            </w:r>
            <w:r w:rsidR="004B73BA">
              <w:rPr>
                <w:sz w:val="16"/>
                <w:szCs w:val="16"/>
              </w:rPr>
              <w:t xml:space="preserve"> </w:t>
            </w:r>
            <w:r w:rsidR="00CD7EE6">
              <w:rPr>
                <w:sz w:val="16"/>
                <w:szCs w:val="16"/>
              </w:rPr>
              <w:t>für</w:t>
            </w:r>
            <w:r w:rsidR="004B73BA">
              <w:rPr>
                <w:sz w:val="16"/>
                <w:szCs w:val="16"/>
              </w:rPr>
              <w:t xml:space="preserve"> die</w:t>
            </w:r>
          </w:p>
          <w:p w14:paraId="3A8DFD44" w14:textId="7A74F946" w:rsidR="009C6622" w:rsidRPr="007810AB" w:rsidRDefault="004B73BA" w:rsidP="00D812EB">
            <w:pPr>
              <w:pStyle w:val="KeinLeerraum"/>
              <w:rPr>
                <w:sz w:val="16"/>
                <w:szCs w:val="16"/>
              </w:rPr>
            </w:pPr>
            <w:r>
              <w:rPr>
                <w:sz w:val="16"/>
                <w:szCs w:val="16"/>
              </w:rPr>
              <w:t>weitere Kommunikation:</w:t>
            </w:r>
          </w:p>
        </w:tc>
      </w:tr>
    </w:tbl>
    <w:p w14:paraId="6BAA1A51" w14:textId="77777777" w:rsidR="00D812EB" w:rsidRPr="0028425C" w:rsidRDefault="00D812EB" w:rsidP="00375C77">
      <w:pPr>
        <w:pStyle w:val="KeinLeerraum"/>
        <w:rPr>
          <w:b/>
          <w:bCs/>
          <w:sz w:val="10"/>
          <w:szCs w:val="10"/>
        </w:rPr>
      </w:pPr>
    </w:p>
    <w:p w14:paraId="6A0092EE" w14:textId="6E706124" w:rsidR="00375C77" w:rsidRDefault="00375C77" w:rsidP="00D812EB">
      <w:pPr>
        <w:pStyle w:val="KeinLeerraum"/>
        <w:jc w:val="both"/>
      </w:pPr>
      <w:r w:rsidRPr="00375C77">
        <w:t>Hiermit melde ich mein Kind verbindlich an und erkläre zugleich meine ausdrückliche Zustimmung zu den oben ausgeführten Teilnahmebedingungen.</w:t>
      </w:r>
    </w:p>
    <w:p w14:paraId="684B9DB5" w14:textId="77777777" w:rsidR="00D812EB" w:rsidRDefault="00D812EB" w:rsidP="00375C77">
      <w:pPr>
        <w:pStyle w:val="KeinLeerraum"/>
      </w:pPr>
    </w:p>
    <w:p w14:paraId="654DB1D4" w14:textId="70ABFE49" w:rsidR="00D812EB" w:rsidRDefault="00D812EB" w:rsidP="00375C77">
      <w:pPr>
        <w:pStyle w:val="KeinLeerraum"/>
      </w:pPr>
    </w:p>
    <w:p w14:paraId="1147226B" w14:textId="6A5DD123" w:rsidR="00D812EB" w:rsidRPr="00375C77" w:rsidRDefault="00D812EB" w:rsidP="00375C77">
      <w:pPr>
        <w:pStyle w:val="KeinLeerraum"/>
      </w:pPr>
      <w:r>
        <w:t>____________________</w:t>
      </w:r>
      <w:r w:rsidR="00C229FA">
        <w:t>__________</w:t>
      </w:r>
      <w:r>
        <w:t>_________________________________________________________________</w:t>
      </w:r>
    </w:p>
    <w:p w14:paraId="3311B304" w14:textId="5B0C12C7" w:rsidR="00375C77" w:rsidRPr="007810AB" w:rsidRDefault="00375C77" w:rsidP="00D812EB">
      <w:pPr>
        <w:pStyle w:val="KeinLeerraum"/>
        <w:ind w:firstLine="708"/>
        <w:rPr>
          <w:sz w:val="16"/>
          <w:szCs w:val="16"/>
        </w:rPr>
      </w:pPr>
      <w:r w:rsidRPr="007810AB">
        <w:rPr>
          <w:sz w:val="16"/>
          <w:szCs w:val="16"/>
        </w:rPr>
        <w:t>Ort</w:t>
      </w:r>
      <w:r w:rsidR="00D812EB" w:rsidRPr="007810AB">
        <w:rPr>
          <w:sz w:val="16"/>
          <w:szCs w:val="16"/>
        </w:rPr>
        <w:tab/>
      </w:r>
      <w:r w:rsidR="00D812EB" w:rsidRPr="007810AB">
        <w:rPr>
          <w:sz w:val="16"/>
          <w:szCs w:val="16"/>
        </w:rPr>
        <w:tab/>
      </w:r>
      <w:r w:rsidR="00C229FA">
        <w:rPr>
          <w:sz w:val="16"/>
          <w:szCs w:val="16"/>
        </w:rPr>
        <w:tab/>
      </w:r>
      <w:r w:rsidRPr="007810AB">
        <w:rPr>
          <w:sz w:val="16"/>
          <w:szCs w:val="16"/>
        </w:rPr>
        <w:t>Datum</w:t>
      </w:r>
      <w:r w:rsidR="00D812EB" w:rsidRPr="007810AB">
        <w:rPr>
          <w:sz w:val="16"/>
          <w:szCs w:val="16"/>
        </w:rPr>
        <w:tab/>
      </w:r>
      <w:r w:rsidR="00D812EB" w:rsidRPr="007810AB">
        <w:rPr>
          <w:sz w:val="16"/>
          <w:szCs w:val="16"/>
        </w:rPr>
        <w:tab/>
      </w:r>
      <w:r w:rsidR="00D812EB" w:rsidRPr="007810AB">
        <w:rPr>
          <w:sz w:val="16"/>
          <w:szCs w:val="16"/>
        </w:rPr>
        <w:tab/>
      </w:r>
      <w:r w:rsidR="00D812EB" w:rsidRPr="007810AB">
        <w:rPr>
          <w:sz w:val="16"/>
          <w:szCs w:val="16"/>
        </w:rPr>
        <w:tab/>
      </w:r>
      <w:r w:rsidRPr="007810AB">
        <w:rPr>
          <w:sz w:val="16"/>
          <w:szCs w:val="16"/>
        </w:rPr>
        <w:t>Unterschrift eines Erziehungsberechtigten</w:t>
      </w:r>
    </w:p>
    <w:sectPr w:rsidR="00375C77" w:rsidRPr="007810AB" w:rsidSect="0025766F">
      <w:headerReference w:type="default" r:id="rId7"/>
      <w:footerReference w:type="default" r:id="rId8"/>
      <w:pgSz w:w="11906" w:h="16838"/>
      <w:pgMar w:top="720" w:right="720" w:bottom="720" w:left="720" w:header="958" w:footer="9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31F1" w14:textId="77777777" w:rsidR="001D4AC5" w:rsidRDefault="001D4AC5" w:rsidP="008F7132">
      <w:pPr>
        <w:spacing w:after="0" w:line="240" w:lineRule="auto"/>
      </w:pPr>
      <w:r>
        <w:separator/>
      </w:r>
    </w:p>
  </w:endnote>
  <w:endnote w:type="continuationSeparator" w:id="0">
    <w:p w14:paraId="27B1D45E" w14:textId="77777777" w:rsidR="001D4AC5" w:rsidRDefault="001D4AC5" w:rsidP="008F7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89AEB" w14:textId="11655A78" w:rsidR="00DE1FCA" w:rsidRPr="00DE1FCA" w:rsidRDefault="00DE1FCA" w:rsidP="00DE1FCA">
    <w:pPr>
      <w:pStyle w:val="Fuzeile"/>
      <w:rPr>
        <w:rFonts w:ascii="Aharoni" w:hAnsi="Aharoni" w:cs="Aharoni"/>
        <w:bCs/>
        <w:color w:val="A6A6A6" w:themeColor="background1" w:themeShade="A6"/>
        <w:sz w:val="16"/>
        <w:szCs w:val="16"/>
      </w:rPr>
    </w:pPr>
    <w:r w:rsidRPr="00DE1FCA">
      <w:rPr>
        <w:rFonts w:ascii="Aharoni" w:hAnsi="Aharoni" w:cs="Aharoni" w:hint="cs"/>
        <w:bCs/>
        <w:color w:val="A6A6A6" w:themeColor="background1" w:themeShade="A6"/>
        <w:sz w:val="16"/>
        <w:szCs w:val="16"/>
      </w:rPr>
      <w:t>Gestalten.Begeistern.Unterschleißheim e.V.</w:t>
    </w:r>
  </w:p>
  <w:p w14:paraId="692C0ED2" w14:textId="77777777" w:rsidR="00DE1FCA" w:rsidRPr="00DE1FCA" w:rsidRDefault="00DE1FCA" w:rsidP="00DE1FCA">
    <w:pPr>
      <w:pStyle w:val="Fuzeile"/>
      <w:rPr>
        <w:rFonts w:ascii="Aharoni" w:hAnsi="Aharoni" w:cs="Aharoni"/>
        <w:bCs/>
        <w:color w:val="A6A6A6" w:themeColor="background1" w:themeShade="A6"/>
        <w:sz w:val="16"/>
        <w:szCs w:val="16"/>
      </w:rPr>
    </w:pPr>
    <w:r w:rsidRPr="00DE1FCA">
      <w:rPr>
        <w:rFonts w:ascii="Aharoni" w:hAnsi="Aharoni" w:cs="Aharoni" w:hint="cs"/>
        <w:bCs/>
        <w:color w:val="A6A6A6" w:themeColor="background1" w:themeShade="A6"/>
        <w:sz w:val="16"/>
        <w:szCs w:val="16"/>
      </w:rPr>
      <w:t xml:space="preserve">Ismaninger Str. </w:t>
    </w:r>
    <w:r w:rsidRPr="00DE1FCA">
      <w:rPr>
        <w:rFonts w:ascii="Aharoni" w:hAnsi="Aharoni" w:cs="Aharoni" w:hint="cs"/>
        <w:bCs/>
        <w:color w:val="A6A6A6" w:themeColor="background1" w:themeShade="A6"/>
      </w:rPr>
      <w:t>24</w:t>
    </w:r>
    <w:r w:rsidRPr="00DE1FCA">
      <w:rPr>
        <w:rFonts w:ascii="Aharoni" w:hAnsi="Aharoni" w:cs="Aharoni"/>
        <w:bCs/>
        <w:color w:val="A6A6A6" w:themeColor="background1" w:themeShade="A6"/>
        <w:sz w:val="16"/>
        <w:szCs w:val="16"/>
      </w:rPr>
      <w:tab/>
    </w:r>
    <w:r w:rsidRPr="00DE1FCA">
      <w:rPr>
        <w:rFonts w:ascii="Aharoni" w:hAnsi="Aharoni" w:cs="Aharoni"/>
        <w:bCs/>
        <w:color w:val="A6A6A6" w:themeColor="background1" w:themeShade="A6"/>
        <w:sz w:val="16"/>
        <w:szCs w:val="16"/>
      </w:rPr>
      <w:tab/>
      <w:t>Raiffeisenbank München-Nord</w:t>
    </w:r>
  </w:p>
  <w:p w14:paraId="5A418C3E" w14:textId="77777777" w:rsidR="00DE1FCA" w:rsidRPr="00DE1FCA" w:rsidRDefault="00DE1FCA" w:rsidP="00DE1FCA">
    <w:pPr>
      <w:pStyle w:val="Fuzeile"/>
      <w:rPr>
        <w:rFonts w:ascii="Aharoni" w:hAnsi="Aharoni" w:cs="Aharoni"/>
        <w:bCs/>
        <w:color w:val="A6A6A6" w:themeColor="background1" w:themeShade="A6"/>
        <w:sz w:val="16"/>
        <w:szCs w:val="16"/>
      </w:rPr>
    </w:pPr>
    <w:r w:rsidRPr="00DE1FCA">
      <w:rPr>
        <w:rFonts w:ascii="Aharoni" w:hAnsi="Aharoni" w:cs="Aharoni" w:hint="cs"/>
        <w:bCs/>
        <w:color w:val="A6A6A6" w:themeColor="background1" w:themeShade="A6"/>
      </w:rPr>
      <w:t xml:space="preserve">85716 </w:t>
    </w:r>
    <w:r w:rsidRPr="00DE1FCA">
      <w:rPr>
        <w:rFonts w:ascii="Aharoni" w:hAnsi="Aharoni" w:cs="Aharoni" w:hint="cs"/>
        <w:bCs/>
        <w:color w:val="A6A6A6" w:themeColor="background1" w:themeShade="A6"/>
        <w:sz w:val="16"/>
        <w:szCs w:val="16"/>
      </w:rPr>
      <w:t>Unterschleißheim</w:t>
    </w:r>
    <w:r w:rsidRPr="00DE1FCA">
      <w:rPr>
        <w:rFonts w:ascii="Aharoni" w:hAnsi="Aharoni" w:cs="Aharoni"/>
        <w:bCs/>
        <w:color w:val="A6A6A6" w:themeColor="background1" w:themeShade="A6"/>
        <w:sz w:val="16"/>
        <w:szCs w:val="16"/>
      </w:rPr>
      <w:tab/>
    </w:r>
    <w:r w:rsidRPr="00DE1FCA">
      <w:rPr>
        <w:rFonts w:ascii="Aharoni" w:hAnsi="Aharoni" w:cs="Aharoni"/>
        <w:bCs/>
        <w:color w:val="A6A6A6" w:themeColor="background1" w:themeShade="A6"/>
        <w:sz w:val="16"/>
        <w:szCs w:val="16"/>
      </w:rPr>
      <w:tab/>
      <w:t>IBAN: DE</w:t>
    </w:r>
    <w:r w:rsidRPr="00DE1FCA">
      <w:rPr>
        <w:rFonts w:ascii="Aharoni" w:hAnsi="Aharoni" w:cs="Aharoni"/>
        <w:bCs/>
        <w:color w:val="A6A6A6" w:themeColor="background1" w:themeShade="A6"/>
      </w:rPr>
      <w:t>29 7016 9465 0002 6851 08</w:t>
    </w:r>
  </w:p>
  <w:p w14:paraId="1FAE0D54" w14:textId="5C74B30E" w:rsidR="00DE1FCA" w:rsidRPr="00375C77" w:rsidRDefault="00DE1FCA" w:rsidP="00826AA1">
    <w:pPr>
      <w:pStyle w:val="Fuzeile"/>
      <w:tabs>
        <w:tab w:val="left" w:pos="1875"/>
      </w:tabs>
      <w:spacing w:after="60"/>
      <w:rPr>
        <w:rFonts w:ascii="Aharoni" w:hAnsi="Aharoni" w:cs="Aharoni"/>
        <w:bCs/>
        <w:color w:val="A6A6A6" w:themeColor="background1" w:themeShade="A6"/>
        <w:sz w:val="16"/>
        <w:szCs w:val="16"/>
        <w:lang w:val="es-ES"/>
      </w:rPr>
    </w:pPr>
    <w:r w:rsidRPr="00375C77">
      <w:rPr>
        <w:rFonts w:ascii="Aharoni" w:hAnsi="Aharoni" w:cs="Aharoni"/>
        <w:bCs/>
        <w:color w:val="A6A6A6" w:themeColor="background1" w:themeShade="A6"/>
        <w:sz w:val="16"/>
        <w:szCs w:val="16"/>
        <w:lang w:val="es-ES"/>
      </w:rPr>
      <w:t>Tel.</w:t>
    </w:r>
    <w:r w:rsidRPr="00375C77">
      <w:rPr>
        <w:rFonts w:ascii="Aharoni" w:hAnsi="Aharoni" w:cs="Aharoni" w:hint="cs"/>
        <w:bCs/>
        <w:color w:val="A6A6A6" w:themeColor="background1" w:themeShade="A6"/>
        <w:sz w:val="16"/>
        <w:szCs w:val="16"/>
        <w:lang w:val="es-ES"/>
      </w:rPr>
      <w:t xml:space="preserve"> </w:t>
    </w:r>
    <w:r w:rsidRPr="00375C77">
      <w:rPr>
        <w:rFonts w:ascii="Aharoni" w:hAnsi="Aharoni" w:cs="Aharoni" w:hint="cs"/>
        <w:bCs/>
        <w:color w:val="A6A6A6" w:themeColor="background1" w:themeShade="A6"/>
        <w:lang w:val="es-ES"/>
      </w:rPr>
      <w:t>0</w:t>
    </w:r>
    <w:r w:rsidR="00826AA1">
      <w:rPr>
        <w:rFonts w:ascii="Aharoni" w:hAnsi="Aharoni" w:cs="Aharoni"/>
        <w:bCs/>
        <w:color w:val="A6A6A6" w:themeColor="background1" w:themeShade="A6"/>
        <w:lang w:val="es-ES"/>
      </w:rPr>
      <w:t xml:space="preserve">171 </w:t>
    </w:r>
    <w:r w:rsidR="00462430">
      <w:rPr>
        <w:rFonts w:ascii="Aharoni" w:hAnsi="Aharoni" w:cs="Aharoni"/>
        <w:bCs/>
        <w:color w:val="A6A6A6" w:themeColor="background1" w:themeShade="A6"/>
        <w:lang w:val="es-ES"/>
      </w:rPr>
      <w:t>–</w:t>
    </w:r>
    <w:r w:rsidR="00826AA1">
      <w:rPr>
        <w:rFonts w:ascii="Aharoni" w:hAnsi="Aharoni" w:cs="Aharoni"/>
        <w:bCs/>
        <w:color w:val="A6A6A6" w:themeColor="background1" w:themeShade="A6"/>
        <w:lang w:val="es-ES"/>
      </w:rPr>
      <w:t xml:space="preserve"> 1671680</w:t>
    </w:r>
    <w:r w:rsidR="00462430">
      <w:rPr>
        <w:rFonts w:ascii="Aharoni" w:hAnsi="Aharoni" w:cs="Aharoni"/>
        <w:bCs/>
        <w:color w:val="A6A6A6" w:themeColor="background1" w:themeShade="A6"/>
        <w:lang w:val="es-ES"/>
      </w:rPr>
      <w:tab/>
    </w:r>
    <w:r w:rsidR="00826AA1">
      <w:rPr>
        <w:rFonts w:ascii="Aharoni" w:hAnsi="Aharoni" w:cs="Aharoni"/>
        <w:bCs/>
        <w:color w:val="A6A6A6" w:themeColor="background1" w:themeShade="A6"/>
        <w:lang w:val="es-ES"/>
      </w:rPr>
      <w:tab/>
    </w:r>
    <w:r w:rsidRPr="00375C77">
      <w:rPr>
        <w:rFonts w:ascii="Aharoni" w:hAnsi="Aharoni" w:cs="Aharoni"/>
        <w:bCs/>
        <w:color w:val="A6A6A6" w:themeColor="background1" w:themeShade="A6"/>
        <w:lang w:val="es-ES"/>
      </w:rPr>
      <w:tab/>
    </w:r>
    <w:r w:rsidRPr="00375C77">
      <w:rPr>
        <w:rFonts w:ascii="Aharoni" w:hAnsi="Aharoni" w:cs="Aharoni"/>
        <w:bCs/>
        <w:color w:val="A6A6A6" w:themeColor="background1" w:themeShade="A6"/>
        <w:sz w:val="16"/>
        <w:szCs w:val="16"/>
        <w:lang w:val="es-ES"/>
      </w:rPr>
      <w:t>BIC: GENODEF</w:t>
    </w:r>
    <w:r w:rsidRPr="00375C77">
      <w:rPr>
        <w:rFonts w:ascii="Aharoni" w:hAnsi="Aharoni" w:cs="Aharoni"/>
        <w:bCs/>
        <w:color w:val="A6A6A6" w:themeColor="background1" w:themeShade="A6"/>
        <w:lang w:val="es-ES"/>
      </w:rPr>
      <w:t>1</w:t>
    </w:r>
    <w:r w:rsidRPr="00375C77">
      <w:rPr>
        <w:rFonts w:ascii="Aharoni" w:hAnsi="Aharoni" w:cs="Aharoni"/>
        <w:bCs/>
        <w:color w:val="A6A6A6" w:themeColor="background1" w:themeShade="A6"/>
        <w:sz w:val="16"/>
        <w:szCs w:val="16"/>
        <w:lang w:val="es-ES"/>
      </w:rPr>
      <w:t>M</w:t>
    </w:r>
    <w:r w:rsidRPr="00375C77">
      <w:rPr>
        <w:rFonts w:ascii="Aharoni" w:hAnsi="Aharoni" w:cs="Aharoni"/>
        <w:bCs/>
        <w:color w:val="A6A6A6" w:themeColor="background1" w:themeShade="A6"/>
        <w:lang w:val="es-ES"/>
      </w:rPr>
      <w:t>08</w:t>
    </w:r>
  </w:p>
  <w:p w14:paraId="73420B15" w14:textId="77777777" w:rsidR="00DE1FCA" w:rsidRPr="00375C77" w:rsidRDefault="00DE1FCA" w:rsidP="00DE1FCA">
    <w:pPr>
      <w:pStyle w:val="Fuzeile"/>
      <w:rPr>
        <w:rFonts w:ascii="Aharoni" w:hAnsi="Aharoni" w:cs="Aharoni"/>
        <w:bCs/>
        <w:color w:val="A6A6A6" w:themeColor="background1" w:themeShade="A6"/>
        <w:sz w:val="16"/>
        <w:szCs w:val="16"/>
        <w:lang w:val="es-ES"/>
      </w:rPr>
    </w:pPr>
    <w:r w:rsidRPr="00375C77">
      <w:rPr>
        <w:rFonts w:ascii="Aharoni" w:hAnsi="Aharoni" w:cs="Aharoni" w:hint="cs"/>
        <w:bCs/>
        <w:color w:val="A6A6A6" w:themeColor="background1" w:themeShade="A6"/>
        <w:sz w:val="16"/>
        <w:szCs w:val="16"/>
        <w:lang w:val="es-ES"/>
      </w:rPr>
      <w:t>info@gestalten-ush.de</w:t>
    </w:r>
  </w:p>
  <w:p w14:paraId="47B00DFA" w14:textId="77777777" w:rsidR="00652596" w:rsidRPr="00DE1FCA" w:rsidRDefault="00DE1FCA" w:rsidP="00DE1FCA">
    <w:pPr>
      <w:pStyle w:val="Fuzeile"/>
      <w:rPr>
        <w:rFonts w:ascii="Aharoni" w:hAnsi="Aharoni" w:cs="Aharoni"/>
        <w:bCs/>
        <w:color w:val="A6A6A6" w:themeColor="background1" w:themeShade="A6"/>
        <w:sz w:val="16"/>
        <w:szCs w:val="16"/>
      </w:rPr>
    </w:pPr>
    <w:hyperlink r:id="rId1" w:history="1">
      <w:r w:rsidRPr="00DE1FCA">
        <w:rPr>
          <w:rStyle w:val="Hyperlink"/>
          <w:rFonts w:ascii="Aharoni" w:hAnsi="Aharoni" w:cs="Aharoni"/>
          <w:bCs/>
          <w:color w:val="A6A6A6" w:themeColor="background1" w:themeShade="A6"/>
          <w:sz w:val="16"/>
          <w:szCs w:val="16"/>
          <w:u w:val="none"/>
        </w:rPr>
        <w:t>www.gestalten-ush.de</w:t>
      </w:r>
    </w:hyperlink>
    <w:r w:rsidRPr="00DE1FCA">
      <w:rPr>
        <w:rFonts w:ascii="Aharoni" w:hAnsi="Aharoni" w:cs="Aharoni"/>
        <w:bCs/>
        <w:color w:val="A6A6A6" w:themeColor="background1" w:themeShade="A6"/>
        <w:sz w:val="16"/>
        <w:szCs w:val="16"/>
      </w:rPr>
      <w:tab/>
    </w:r>
    <w:r w:rsidRPr="00DE1FCA">
      <w:rPr>
        <w:rFonts w:ascii="Aharoni" w:hAnsi="Aharoni" w:cs="Aharoni"/>
        <w:bCs/>
        <w:color w:val="A6A6A6" w:themeColor="background1" w:themeShade="A6"/>
        <w:sz w:val="16"/>
        <w:szCs w:val="16"/>
      </w:rPr>
      <w:tab/>
      <w:t xml:space="preserve">Vereinsregister München, VR </w:t>
    </w:r>
    <w:r w:rsidRPr="00DE1FCA">
      <w:rPr>
        <w:rFonts w:ascii="Aharoni" w:hAnsi="Aharoni" w:cs="Aharoni"/>
        <w:bCs/>
        <w:color w:val="A6A6A6" w:themeColor="background1" w:themeShade="A6"/>
      </w:rPr>
      <w:t>208836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BE430" w14:textId="77777777" w:rsidR="001D4AC5" w:rsidRDefault="001D4AC5" w:rsidP="008F7132">
      <w:pPr>
        <w:spacing w:after="0" w:line="240" w:lineRule="auto"/>
      </w:pPr>
      <w:r>
        <w:separator/>
      </w:r>
    </w:p>
  </w:footnote>
  <w:footnote w:type="continuationSeparator" w:id="0">
    <w:p w14:paraId="324BE00A" w14:textId="77777777" w:rsidR="001D4AC5" w:rsidRDefault="001D4AC5" w:rsidP="008F7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CFA6" w14:textId="09EC1197" w:rsidR="002F5702" w:rsidRDefault="002F5702" w:rsidP="000F5467">
    <w:pPr>
      <w:pStyle w:val="Kopfzeile"/>
      <w:jc w:val="right"/>
      <w:rPr>
        <w:rFonts w:ascii="Aharoni" w:hAnsi="Aharoni" w:cs="Aharoni"/>
        <w:color w:val="A6A6A6" w:themeColor="background1" w:themeShade="A6"/>
        <w:sz w:val="18"/>
        <w:szCs w:val="18"/>
      </w:rPr>
    </w:pPr>
  </w:p>
  <w:p w14:paraId="1297D791" w14:textId="6EB8E360" w:rsidR="002F5702" w:rsidRDefault="002F5702" w:rsidP="000F5467">
    <w:pPr>
      <w:pStyle w:val="Kopfzeile"/>
      <w:jc w:val="right"/>
      <w:rPr>
        <w:rFonts w:ascii="Aharoni" w:hAnsi="Aharoni" w:cs="Aharoni"/>
        <w:color w:val="A6A6A6" w:themeColor="background1" w:themeShade="A6"/>
        <w:sz w:val="18"/>
        <w:szCs w:val="18"/>
      </w:rPr>
    </w:pPr>
    <w:r w:rsidRPr="00405B53">
      <w:rPr>
        <w:rFonts w:ascii="Aharoni" w:hAnsi="Aharoni" w:cs="Aharoni" w:hint="cs"/>
        <w:noProof/>
        <w:color w:val="A6A6A6" w:themeColor="background1" w:themeShade="A6"/>
        <w:sz w:val="18"/>
        <w:szCs w:val="18"/>
      </w:rPr>
      <w:drawing>
        <wp:anchor distT="0" distB="0" distL="180340" distR="114300" simplePos="0" relativeHeight="251657216" behindDoc="1" locked="0" layoutInCell="1" allowOverlap="1" wp14:anchorId="1F94A1B3" wp14:editId="12239875">
          <wp:simplePos x="0" y="0"/>
          <wp:positionH relativeFrom="margin">
            <wp:posOffset>5164455</wp:posOffset>
          </wp:positionH>
          <wp:positionV relativeFrom="topMargin">
            <wp:posOffset>797560</wp:posOffset>
          </wp:positionV>
          <wp:extent cx="822960" cy="82296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8625" t="15970" r="29777" b="16205"/>
                  <a:stretch/>
                </pic:blipFill>
                <pic:spPr bwMode="auto">
                  <a:xfrm>
                    <a:off x="0" y="0"/>
                    <a:ext cx="822960" cy="822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5B53">
      <w:rPr>
        <w:rFonts w:ascii="Aharoni" w:hAnsi="Aharoni" w:cs="Aharoni" w:hint="cs"/>
        <w:noProof/>
        <w:color w:val="A6A6A6" w:themeColor="background1" w:themeShade="A6"/>
        <w:sz w:val="18"/>
        <w:szCs w:val="18"/>
      </w:rPr>
      <mc:AlternateContent>
        <mc:Choice Requires="wps">
          <w:drawing>
            <wp:anchor distT="45720" distB="45720" distL="114300" distR="114300" simplePos="0" relativeHeight="251669504" behindDoc="0" locked="0" layoutInCell="1" allowOverlap="1" wp14:anchorId="7FAF5256" wp14:editId="4D906461">
              <wp:simplePos x="0" y="0"/>
              <wp:positionH relativeFrom="margin">
                <wp:posOffset>-86360</wp:posOffset>
              </wp:positionH>
              <wp:positionV relativeFrom="paragraph">
                <wp:posOffset>128905</wp:posOffset>
              </wp:positionV>
              <wp:extent cx="2926080" cy="765810"/>
              <wp:effectExtent l="0" t="0" r="762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765810"/>
                      </a:xfrm>
                      <a:prstGeom prst="rect">
                        <a:avLst/>
                      </a:prstGeom>
                      <a:solidFill>
                        <a:srgbClr val="FFFFFF"/>
                      </a:solidFill>
                      <a:ln w="9525">
                        <a:noFill/>
                        <a:miter lim="800000"/>
                        <a:headEnd/>
                        <a:tailEnd/>
                      </a:ln>
                    </wps:spPr>
                    <wps:txbx>
                      <w:txbxContent>
                        <w:p w14:paraId="2A09B8EC" w14:textId="77777777" w:rsidR="00DB7C92" w:rsidRPr="00C21DC4" w:rsidRDefault="00DB7C92" w:rsidP="00341117">
                          <w:pPr>
                            <w:spacing w:after="0" w:line="240" w:lineRule="auto"/>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pPr>
                          <w:r w:rsidRPr="00C21DC4">
                            <w:rPr>
                              <w:rFonts w:ascii="Aharoni" w:hAnsi="Aharoni" w:cs="Aharoni" w:hint="cs"/>
                              <w:color w:val="000000" w:themeColor="text1"/>
                              <w:sz w:val="32"/>
                              <w:szCs w:val="32"/>
                              <w14:shadow w14:blurRad="50800" w14:dist="38100" w14:dir="10800000" w14:sx="100000" w14:sy="100000" w14:kx="0" w14:ky="0" w14:algn="r">
                                <w14:srgbClr w14:val="000000">
                                  <w14:alpha w14:val="60000"/>
                                </w14:srgbClr>
                              </w14:shadow>
                            </w:rPr>
                            <w:t>Gestalten</w:t>
                          </w:r>
                        </w:p>
                        <w:p w14:paraId="5207EF21" w14:textId="77777777" w:rsidR="00DB7C92" w:rsidRPr="00C21DC4" w:rsidRDefault="00DB7C92" w:rsidP="00341117">
                          <w:pPr>
                            <w:spacing w:after="0" w:line="240" w:lineRule="auto"/>
                            <w:rPr>
                              <w:rFonts w:ascii="Aharoni" w:hAnsi="Aharoni" w:cs="Aharoni"/>
                              <w:color w:val="F38F17"/>
                              <w:sz w:val="32"/>
                              <w:szCs w:val="32"/>
                              <w14:shadow w14:blurRad="50800" w14:dist="38100" w14:dir="10800000" w14:sx="100000" w14:sy="100000" w14:kx="0" w14:ky="0" w14:algn="r">
                                <w14:srgbClr w14:val="000000">
                                  <w14:alpha w14:val="60000"/>
                                </w14:srgbClr>
                              </w14:shadow>
                            </w:rPr>
                          </w:pPr>
                          <w:r w:rsidRPr="00C21DC4">
                            <w:rPr>
                              <w:rFonts w:ascii="Aharoni" w:hAnsi="Aharoni" w:cs="Aharoni"/>
                              <w:color w:val="CE7810"/>
                              <w:sz w:val="32"/>
                              <w:szCs w:val="32"/>
                              <w14:shadow w14:blurRad="50800" w14:dist="38100" w14:dir="10800000" w14:sx="100000" w14:sy="100000" w14:kx="0" w14:ky="0" w14:algn="r">
                                <w14:srgbClr w14:val="000000">
                                  <w14:alpha w14:val="60000"/>
                                </w14:srgbClr>
                              </w14:shadow>
                              <w14:textFill>
                                <w14:gradFill>
                                  <w14:gsLst>
                                    <w14:gs w14:pos="0">
                                      <w14:srgbClr w14:val="CE7810">
                                        <w14:shade w14:val="30000"/>
                                        <w14:satMod w14:val="115000"/>
                                      </w14:srgbClr>
                                    </w14:gs>
                                    <w14:gs w14:pos="50000">
                                      <w14:srgbClr w14:val="CE7810">
                                        <w14:shade w14:val="67500"/>
                                        <w14:satMod w14:val="115000"/>
                                      </w14:srgbClr>
                                    </w14:gs>
                                    <w14:gs w14:pos="100000">
                                      <w14:srgbClr w14:val="CE7810">
                                        <w14:shade w14:val="100000"/>
                                        <w14:satMod w14:val="115000"/>
                                      </w14:srgbClr>
                                    </w14:gs>
                                  </w14:gsLst>
                                  <w14:lin w14:ang="8100000" w14:scaled="0"/>
                                </w14:gradFill>
                              </w14:textFill>
                            </w:rPr>
                            <w:t>B</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e</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g</w:t>
                          </w:r>
                          <w:r w:rsidRPr="00C21DC4">
                            <w:rPr>
                              <w:rFonts w:ascii="Aharoni" w:hAnsi="Aharoni" w:cs="Aharoni"/>
                              <w:color w:val="CE7810"/>
                              <w:sz w:val="32"/>
                              <w:szCs w:val="32"/>
                              <w14:shadow w14:blurRad="50800" w14:dist="38100" w14:dir="10800000" w14:sx="100000" w14:sy="100000" w14:kx="0" w14:ky="0" w14:algn="r">
                                <w14:srgbClr w14:val="000000">
                                  <w14:alpha w14:val="60000"/>
                                </w14:srgbClr>
                              </w14:shadow>
                              <w14:textFill>
                                <w14:gradFill>
                                  <w14:gsLst>
                                    <w14:gs w14:pos="0">
                                      <w14:srgbClr w14:val="CE7810">
                                        <w14:shade w14:val="30000"/>
                                        <w14:satMod w14:val="115000"/>
                                      </w14:srgbClr>
                                    </w14:gs>
                                    <w14:gs w14:pos="50000">
                                      <w14:srgbClr w14:val="CE7810">
                                        <w14:shade w14:val="67500"/>
                                        <w14:satMod w14:val="115000"/>
                                      </w14:srgbClr>
                                    </w14:gs>
                                    <w14:gs w14:pos="100000">
                                      <w14:srgbClr w14:val="CE7810">
                                        <w14:shade w14:val="100000"/>
                                        <w14:satMod w14:val="115000"/>
                                      </w14:srgbClr>
                                    </w14:gs>
                                  </w14:gsLst>
                                  <w14:path w14:path="circle">
                                    <w14:fillToRect w14:l="100000" w14:t="0" w14:r="0" w14:b="100000"/>
                                  </w14:path>
                                </w14:gradFill>
                              </w14:textFill>
                            </w:rPr>
                            <w:t>e</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i</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s</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t</w:t>
                          </w:r>
                          <w:r w:rsidRPr="00C21DC4">
                            <w:rPr>
                              <w:rFonts w:ascii="Aharoni" w:hAnsi="Aharoni" w:cs="Aharoni"/>
                              <w:color w:val="BE6F0F"/>
                              <w:sz w:val="32"/>
                              <w:szCs w:val="32"/>
                              <w14:shadow w14:blurRad="50800" w14:dist="38100" w14:dir="10800000" w14:sx="100000" w14:sy="100000" w14:kx="0" w14:ky="0" w14:algn="r">
                                <w14:srgbClr w14:val="000000">
                                  <w14:alpha w14:val="60000"/>
                                </w14:srgbClr>
                              </w14:shadow>
                              <w14:textFill>
                                <w14:gradFill>
                                  <w14:gsLst>
                                    <w14:gs w14:pos="0">
                                      <w14:srgbClr w14:val="BE6F0F">
                                        <w14:shade w14:val="30000"/>
                                        <w14:satMod w14:val="115000"/>
                                      </w14:srgbClr>
                                    </w14:gs>
                                    <w14:gs w14:pos="50000">
                                      <w14:srgbClr w14:val="BE6F0F">
                                        <w14:shade w14:val="67500"/>
                                        <w14:satMod w14:val="115000"/>
                                      </w14:srgbClr>
                                    </w14:gs>
                                    <w14:gs w14:pos="100000">
                                      <w14:srgbClr w14:val="BE6F0F">
                                        <w14:shade w14:val="100000"/>
                                        <w14:satMod w14:val="115000"/>
                                      </w14:srgbClr>
                                    </w14:gs>
                                  </w14:gsLst>
                                  <w14:lin w14:ang="8100000" w14:scaled="0"/>
                                </w14:gradFill>
                              </w14:textFill>
                            </w:rPr>
                            <w:t>e</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r</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n</w:t>
                          </w:r>
                        </w:p>
                        <w:p w14:paraId="156DA413" w14:textId="77777777" w:rsidR="00DB7C92" w:rsidRPr="00C21DC4" w:rsidRDefault="00DB7C92" w:rsidP="00341117">
                          <w:pPr>
                            <w:spacing w:after="0" w:line="240" w:lineRule="auto"/>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pPr>
                          <w:r w:rsidRPr="00C21DC4">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t>Unterschleißheim e.V.</w:t>
                          </w:r>
                        </w:p>
                        <w:p w14:paraId="2A3C33A3" w14:textId="77777777" w:rsidR="00DB7C92" w:rsidRPr="00C21DC4" w:rsidRDefault="00DB7C92" w:rsidP="00DB7C92">
                          <w:pPr>
                            <w:spacing w:line="240" w:lineRule="auto"/>
                            <w:jc w:val="bot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AF5256" id="_x0000_t202" coordsize="21600,21600" o:spt="202" path="m,l,21600r21600,l21600,xe">
              <v:stroke joinstyle="miter"/>
              <v:path gradientshapeok="t" o:connecttype="rect"/>
            </v:shapetype>
            <v:shape id="Textfeld 2" o:spid="_x0000_s1026" type="#_x0000_t202" style="position:absolute;left:0;text-align:left;margin-left:-6.8pt;margin-top:10.15pt;width:230.4pt;height:60.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" stroked="f">
              <v:textbox>
                <w:txbxContent>
                  <w:p w14:paraId="2A09B8EC" w14:textId="77777777" w:rsidR="00DB7C92" w:rsidRPr="00C21DC4" w:rsidRDefault="00DB7C92" w:rsidP="00341117">
                    <w:pPr>
                      <w:spacing w:after="0" w:line="240" w:lineRule="auto"/>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pPr>
                    <w:r w:rsidRPr="00C21DC4">
                      <w:rPr>
                        <w:rFonts w:ascii="Aharoni" w:hAnsi="Aharoni" w:cs="Aharoni" w:hint="cs"/>
                        <w:color w:val="000000" w:themeColor="text1"/>
                        <w:sz w:val="32"/>
                        <w:szCs w:val="32"/>
                        <w14:shadow w14:blurRad="50800" w14:dist="38100" w14:dir="10800000" w14:sx="100000" w14:sy="100000" w14:kx="0" w14:ky="0" w14:algn="r">
                          <w14:srgbClr w14:val="000000">
                            <w14:alpha w14:val="60000"/>
                          </w14:srgbClr>
                        </w14:shadow>
                      </w:rPr>
                      <w:t>Gestalten</w:t>
                    </w:r>
                  </w:p>
                  <w:p w14:paraId="5207EF21" w14:textId="77777777" w:rsidR="00DB7C92" w:rsidRPr="00C21DC4" w:rsidRDefault="00DB7C92" w:rsidP="00341117">
                    <w:pPr>
                      <w:spacing w:after="0" w:line="240" w:lineRule="auto"/>
                      <w:rPr>
                        <w:rFonts w:ascii="Aharoni" w:hAnsi="Aharoni" w:cs="Aharoni"/>
                        <w:color w:val="F38F17"/>
                        <w:sz w:val="32"/>
                        <w:szCs w:val="32"/>
                        <w14:shadow w14:blurRad="50800" w14:dist="38100" w14:dir="10800000" w14:sx="100000" w14:sy="100000" w14:kx="0" w14:ky="0" w14:algn="r">
                          <w14:srgbClr w14:val="000000">
                            <w14:alpha w14:val="60000"/>
                          </w14:srgbClr>
                        </w14:shadow>
                      </w:rPr>
                    </w:pPr>
                    <w:r w:rsidRPr="00C21DC4">
                      <w:rPr>
                        <w:rFonts w:ascii="Aharoni" w:hAnsi="Aharoni" w:cs="Aharoni"/>
                        <w:color w:val="CE7810"/>
                        <w:sz w:val="32"/>
                        <w:szCs w:val="32"/>
                        <w14:shadow w14:blurRad="50800" w14:dist="38100" w14:dir="10800000" w14:sx="100000" w14:sy="100000" w14:kx="0" w14:ky="0" w14:algn="r">
                          <w14:srgbClr w14:val="000000">
                            <w14:alpha w14:val="60000"/>
                          </w14:srgbClr>
                        </w14:shadow>
                        <w14:textFill>
                          <w14:gradFill>
                            <w14:gsLst>
                              <w14:gs w14:pos="0">
                                <w14:srgbClr w14:val="CE7810">
                                  <w14:shade w14:val="30000"/>
                                  <w14:satMod w14:val="115000"/>
                                </w14:srgbClr>
                              </w14:gs>
                              <w14:gs w14:pos="50000">
                                <w14:srgbClr w14:val="CE7810">
                                  <w14:shade w14:val="67500"/>
                                  <w14:satMod w14:val="115000"/>
                                </w14:srgbClr>
                              </w14:gs>
                              <w14:gs w14:pos="100000">
                                <w14:srgbClr w14:val="CE7810">
                                  <w14:shade w14:val="100000"/>
                                  <w14:satMod w14:val="115000"/>
                                </w14:srgbClr>
                              </w14:gs>
                            </w14:gsLst>
                            <w14:lin w14:ang="8100000" w14:scaled="0"/>
                          </w14:gradFill>
                        </w14:textFill>
                      </w:rPr>
                      <w:t>B</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e</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g</w:t>
                    </w:r>
                    <w:r w:rsidRPr="00C21DC4">
                      <w:rPr>
                        <w:rFonts w:ascii="Aharoni" w:hAnsi="Aharoni" w:cs="Aharoni"/>
                        <w:color w:val="CE7810"/>
                        <w:sz w:val="32"/>
                        <w:szCs w:val="32"/>
                        <w14:shadow w14:blurRad="50800" w14:dist="38100" w14:dir="10800000" w14:sx="100000" w14:sy="100000" w14:kx="0" w14:ky="0" w14:algn="r">
                          <w14:srgbClr w14:val="000000">
                            <w14:alpha w14:val="60000"/>
                          </w14:srgbClr>
                        </w14:shadow>
                        <w14:textFill>
                          <w14:gradFill>
                            <w14:gsLst>
                              <w14:gs w14:pos="0">
                                <w14:srgbClr w14:val="CE7810">
                                  <w14:shade w14:val="30000"/>
                                  <w14:satMod w14:val="115000"/>
                                </w14:srgbClr>
                              </w14:gs>
                              <w14:gs w14:pos="50000">
                                <w14:srgbClr w14:val="CE7810">
                                  <w14:shade w14:val="67500"/>
                                  <w14:satMod w14:val="115000"/>
                                </w14:srgbClr>
                              </w14:gs>
                              <w14:gs w14:pos="100000">
                                <w14:srgbClr w14:val="CE7810">
                                  <w14:shade w14:val="100000"/>
                                  <w14:satMod w14:val="115000"/>
                                </w14:srgbClr>
                              </w14:gs>
                            </w14:gsLst>
                            <w14:path w14:path="circle">
                              <w14:fillToRect w14:l="100000" w14:t="0" w14:r="0" w14:b="100000"/>
                            </w14:path>
                          </w14:gradFill>
                        </w14:textFill>
                      </w:rPr>
                      <w:t>e</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i</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s</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t</w:t>
                    </w:r>
                    <w:r w:rsidRPr="00C21DC4">
                      <w:rPr>
                        <w:rFonts w:ascii="Aharoni" w:hAnsi="Aharoni" w:cs="Aharoni"/>
                        <w:color w:val="BE6F0F"/>
                        <w:sz w:val="32"/>
                        <w:szCs w:val="32"/>
                        <w14:shadow w14:blurRad="50800" w14:dist="38100" w14:dir="10800000" w14:sx="100000" w14:sy="100000" w14:kx="0" w14:ky="0" w14:algn="r">
                          <w14:srgbClr w14:val="000000">
                            <w14:alpha w14:val="60000"/>
                          </w14:srgbClr>
                        </w14:shadow>
                        <w14:textFill>
                          <w14:gradFill>
                            <w14:gsLst>
                              <w14:gs w14:pos="0">
                                <w14:srgbClr w14:val="BE6F0F">
                                  <w14:shade w14:val="30000"/>
                                  <w14:satMod w14:val="115000"/>
                                </w14:srgbClr>
                              </w14:gs>
                              <w14:gs w14:pos="50000">
                                <w14:srgbClr w14:val="BE6F0F">
                                  <w14:shade w14:val="67500"/>
                                  <w14:satMod w14:val="115000"/>
                                </w14:srgbClr>
                              </w14:gs>
                              <w14:gs w14:pos="100000">
                                <w14:srgbClr w14:val="BE6F0F">
                                  <w14:shade w14:val="100000"/>
                                  <w14:satMod w14:val="115000"/>
                                </w14:srgbClr>
                              </w14:gs>
                            </w14:gsLst>
                            <w14:lin w14:ang="8100000" w14:scaled="0"/>
                          </w14:gradFill>
                        </w14:textFill>
                      </w:rPr>
                      <w:t>e</w:t>
                    </w:r>
                    <w:r w:rsidRPr="00C21DC4">
                      <w:rPr>
                        <w:rFonts w:ascii="Aharoni" w:hAnsi="Aharoni" w:cs="Aharoni"/>
                        <w:color w:val="F38F17"/>
                        <w:sz w:val="32"/>
                        <w:szCs w:val="32"/>
                        <w14:shadow w14:blurRad="50800" w14:dist="38100" w14:dir="10800000" w14:sx="100000" w14:sy="100000" w14:kx="0" w14:ky="0" w14:algn="r">
                          <w14:srgbClr w14:val="000000">
                            <w14:alpha w14:val="60000"/>
                          </w14:srgbClr>
                        </w14:shadow>
                        <w14:textFill>
                          <w14:gradFill>
                            <w14:gsLst>
                              <w14:gs w14:pos="0">
                                <w14:srgbClr w14:val="F38F17">
                                  <w14:shade w14:val="30000"/>
                                  <w14:satMod w14:val="115000"/>
                                </w14:srgbClr>
                              </w14:gs>
                              <w14:gs w14:pos="50000">
                                <w14:srgbClr w14:val="F38F17">
                                  <w14:shade w14:val="67500"/>
                                  <w14:satMod w14:val="115000"/>
                                </w14:srgbClr>
                              </w14:gs>
                              <w14:gs w14:pos="100000">
                                <w14:srgbClr w14:val="F38F17">
                                  <w14:shade w14:val="100000"/>
                                  <w14:satMod w14:val="115000"/>
                                </w14:srgbClr>
                              </w14:gs>
                            </w14:gsLst>
                            <w14:lin w14:ang="8100000" w14:scaled="0"/>
                          </w14:gradFill>
                        </w14:textFill>
                      </w:rPr>
                      <w:t>r</w:t>
                    </w:r>
                    <w:r w:rsidRPr="00C21DC4">
                      <w:rPr>
                        <w:rFonts w:ascii="Aharoni" w:hAnsi="Aharoni" w:cs="Aharoni"/>
                        <w:color w:val="FBBD75"/>
                        <w:sz w:val="32"/>
                        <w:szCs w:val="32"/>
                        <w14:shadow w14:blurRad="50800" w14:dist="38100" w14:dir="10800000" w14:sx="100000" w14:sy="100000" w14:kx="0" w14:ky="0" w14:algn="r">
                          <w14:srgbClr w14:val="000000">
                            <w14:alpha w14:val="60000"/>
                          </w14:srgbClr>
                        </w14:shadow>
                        <w14:textFill>
                          <w14:gradFill>
                            <w14:gsLst>
                              <w14:gs w14:pos="0">
                                <w14:srgbClr w14:val="FBBD75">
                                  <w14:shade w14:val="30000"/>
                                  <w14:satMod w14:val="115000"/>
                                </w14:srgbClr>
                              </w14:gs>
                              <w14:gs w14:pos="50000">
                                <w14:srgbClr w14:val="FBBD75">
                                  <w14:shade w14:val="67500"/>
                                  <w14:satMod w14:val="115000"/>
                                </w14:srgbClr>
                              </w14:gs>
                              <w14:gs w14:pos="100000">
                                <w14:srgbClr w14:val="FBBD75">
                                  <w14:shade w14:val="100000"/>
                                  <w14:satMod w14:val="115000"/>
                                </w14:srgbClr>
                              </w14:gs>
                            </w14:gsLst>
                            <w14:lin w14:ang="8100000" w14:scaled="0"/>
                          </w14:gradFill>
                        </w14:textFill>
                      </w:rPr>
                      <w:t>n</w:t>
                    </w:r>
                  </w:p>
                  <w:p w14:paraId="156DA413" w14:textId="77777777" w:rsidR="00DB7C92" w:rsidRPr="00C21DC4" w:rsidRDefault="00DB7C92" w:rsidP="00341117">
                    <w:pPr>
                      <w:spacing w:after="0" w:line="240" w:lineRule="auto"/>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pPr>
                    <w:r w:rsidRPr="00C21DC4">
                      <w:rPr>
                        <w:rFonts w:ascii="Aharoni" w:hAnsi="Aharoni" w:cs="Aharoni"/>
                        <w:color w:val="000000" w:themeColor="text1"/>
                        <w:sz w:val="32"/>
                        <w:szCs w:val="32"/>
                        <w14:shadow w14:blurRad="50800" w14:dist="38100" w14:dir="10800000" w14:sx="100000" w14:sy="100000" w14:kx="0" w14:ky="0" w14:algn="r">
                          <w14:srgbClr w14:val="000000">
                            <w14:alpha w14:val="60000"/>
                          </w14:srgbClr>
                        </w14:shadow>
                      </w:rPr>
                      <w:t>Unterschleißheim e.V.</w:t>
                    </w:r>
                  </w:p>
                  <w:p w14:paraId="2A3C33A3" w14:textId="77777777" w:rsidR="00DB7C92" w:rsidRPr="00C21DC4" w:rsidRDefault="00DB7C92" w:rsidP="00DB7C92">
                    <w:pPr>
                      <w:spacing w:line="240" w:lineRule="auto"/>
                      <w:jc w:val="both"/>
                      <w:rPr>
                        <w:sz w:val="18"/>
                        <w:szCs w:val="18"/>
                      </w:rPr>
                    </w:pPr>
                  </w:p>
                </w:txbxContent>
              </v:textbox>
              <w10:wrap type="square" anchorx="margin"/>
            </v:shape>
          </w:pict>
        </mc:Fallback>
      </mc:AlternateContent>
    </w:r>
  </w:p>
  <w:p w14:paraId="66359B5B" w14:textId="77777777" w:rsidR="002F5702" w:rsidRDefault="002F5702" w:rsidP="000F5467">
    <w:pPr>
      <w:pStyle w:val="Kopfzeile"/>
      <w:jc w:val="right"/>
      <w:rPr>
        <w:rFonts w:ascii="Aharoni" w:hAnsi="Aharoni" w:cs="Aharoni"/>
        <w:color w:val="A6A6A6" w:themeColor="background1" w:themeShade="A6"/>
        <w:sz w:val="18"/>
        <w:szCs w:val="18"/>
      </w:rPr>
    </w:pPr>
  </w:p>
  <w:p w14:paraId="3195EF6A" w14:textId="77777777" w:rsidR="00232425" w:rsidRPr="00405B53" w:rsidRDefault="00BB7C76" w:rsidP="000F5467">
    <w:pPr>
      <w:pStyle w:val="Kopfzeile"/>
      <w:jc w:val="right"/>
      <w:rPr>
        <w:rFonts w:ascii="Aharoni" w:hAnsi="Aharoni" w:cs="Aharoni"/>
        <w:color w:val="A6A6A6" w:themeColor="background1" w:themeShade="A6"/>
        <w:sz w:val="18"/>
        <w:szCs w:val="18"/>
      </w:rPr>
    </w:pPr>
    <w:r w:rsidRPr="00405B53">
      <w:rPr>
        <w:rFonts w:ascii="Aharoni" w:hAnsi="Aharoni" w:cs="Aharoni" w:hint="cs"/>
        <w:color w:val="A6A6A6" w:themeColor="background1" w:themeShade="A6"/>
        <w:sz w:val="18"/>
        <w:szCs w:val="18"/>
      </w:rPr>
      <w:t xml:space="preserve">Ismaninger Str. </w:t>
    </w:r>
    <w:r w:rsidRPr="00405B53">
      <w:rPr>
        <w:rFonts w:ascii="Aharoni" w:hAnsi="Aharoni" w:cs="Aharoni" w:hint="cs"/>
        <w:color w:val="A6A6A6" w:themeColor="background1" w:themeShade="A6"/>
        <w:sz w:val="24"/>
        <w:szCs w:val="24"/>
      </w:rPr>
      <w:t>24</w:t>
    </w:r>
  </w:p>
  <w:p w14:paraId="600E8AED" w14:textId="77777777" w:rsidR="00BB7C76" w:rsidRPr="00405B53" w:rsidRDefault="00BB7C76" w:rsidP="000F5467">
    <w:pPr>
      <w:pStyle w:val="Kopfzeile"/>
      <w:jc w:val="right"/>
      <w:rPr>
        <w:rFonts w:ascii="Aharoni" w:hAnsi="Aharoni" w:cs="Aharoni"/>
        <w:color w:val="A6A6A6" w:themeColor="background1" w:themeShade="A6"/>
        <w:sz w:val="18"/>
        <w:szCs w:val="18"/>
      </w:rPr>
    </w:pPr>
    <w:r w:rsidRPr="00405B53">
      <w:rPr>
        <w:rFonts w:ascii="Aharoni" w:hAnsi="Aharoni" w:cs="Aharoni" w:hint="cs"/>
        <w:color w:val="A6A6A6" w:themeColor="background1" w:themeShade="A6"/>
        <w:sz w:val="24"/>
        <w:szCs w:val="24"/>
      </w:rPr>
      <w:t>85716</w:t>
    </w:r>
    <w:r w:rsidRPr="00405B53">
      <w:rPr>
        <w:rFonts w:ascii="Aharoni" w:hAnsi="Aharoni" w:cs="Aharoni" w:hint="cs"/>
        <w:color w:val="A6A6A6" w:themeColor="background1" w:themeShade="A6"/>
        <w:sz w:val="18"/>
        <w:szCs w:val="18"/>
      </w:rPr>
      <w:t xml:space="preserve"> Unterschleißheim</w:t>
    </w:r>
  </w:p>
  <w:p w14:paraId="28F482A3" w14:textId="6C61114F" w:rsidR="00BB7C76" w:rsidRPr="00405B53" w:rsidRDefault="00BB7C76" w:rsidP="000F5467">
    <w:pPr>
      <w:pStyle w:val="Kopfzeile"/>
      <w:spacing w:after="40"/>
      <w:jc w:val="right"/>
      <w:rPr>
        <w:rFonts w:ascii="Aharoni" w:hAnsi="Aharoni" w:cs="Aharoni"/>
        <w:color w:val="A6A6A6" w:themeColor="background1" w:themeShade="A6"/>
        <w:sz w:val="18"/>
        <w:szCs w:val="18"/>
      </w:rPr>
    </w:pPr>
    <w:r w:rsidRPr="00405B53">
      <w:rPr>
        <w:rFonts w:ascii="Aharoni" w:hAnsi="Aharoni" w:cs="Aharoni" w:hint="cs"/>
        <w:color w:val="A6A6A6" w:themeColor="background1" w:themeShade="A6"/>
        <w:sz w:val="18"/>
        <w:szCs w:val="18"/>
      </w:rPr>
      <w:t xml:space="preserve">Tel. </w:t>
    </w:r>
    <w:r w:rsidR="00826AA1">
      <w:rPr>
        <w:rFonts w:ascii="Aharoni" w:hAnsi="Aharoni" w:cs="Aharoni"/>
        <w:color w:val="A6A6A6" w:themeColor="background1" w:themeShade="A6"/>
        <w:sz w:val="24"/>
        <w:szCs w:val="24"/>
      </w:rPr>
      <w:t>0171 - 1671680</w:t>
    </w:r>
  </w:p>
  <w:p w14:paraId="47446734" w14:textId="77777777" w:rsidR="00BB7C76" w:rsidRPr="00405B53" w:rsidRDefault="00BB7C76" w:rsidP="000F5467">
    <w:pPr>
      <w:pStyle w:val="Kopfzeile"/>
      <w:jc w:val="right"/>
      <w:rPr>
        <w:rFonts w:ascii="Aharoni" w:hAnsi="Aharoni" w:cs="Aharoni"/>
        <w:color w:val="A6A6A6" w:themeColor="background1" w:themeShade="A6"/>
        <w:sz w:val="18"/>
        <w:szCs w:val="18"/>
      </w:rPr>
    </w:pPr>
    <w:r w:rsidRPr="00405B53">
      <w:rPr>
        <w:rFonts w:ascii="Aharoni" w:hAnsi="Aharoni" w:cs="Aharoni" w:hint="cs"/>
        <w:color w:val="A6A6A6" w:themeColor="background1" w:themeShade="A6"/>
        <w:sz w:val="18"/>
        <w:szCs w:val="18"/>
      </w:rPr>
      <w:t>info@gestalten-ush.de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34"/>
    <w:rsid w:val="000256ED"/>
    <w:rsid w:val="00065EC8"/>
    <w:rsid w:val="00074D0D"/>
    <w:rsid w:val="000F5467"/>
    <w:rsid w:val="00104285"/>
    <w:rsid w:val="00141136"/>
    <w:rsid w:val="00171809"/>
    <w:rsid w:val="00173081"/>
    <w:rsid w:val="001B0A44"/>
    <w:rsid w:val="001B73D5"/>
    <w:rsid w:val="001C6A9C"/>
    <w:rsid w:val="001D4AC5"/>
    <w:rsid w:val="001E1979"/>
    <w:rsid w:val="001E2449"/>
    <w:rsid w:val="00232425"/>
    <w:rsid w:val="0025766F"/>
    <w:rsid w:val="002652CF"/>
    <w:rsid w:val="00273F03"/>
    <w:rsid w:val="0028425C"/>
    <w:rsid w:val="00287E8C"/>
    <w:rsid w:val="002A50FF"/>
    <w:rsid w:val="002F5702"/>
    <w:rsid w:val="003068DA"/>
    <w:rsid w:val="00323530"/>
    <w:rsid w:val="00341117"/>
    <w:rsid w:val="003529C2"/>
    <w:rsid w:val="0036552E"/>
    <w:rsid w:val="00375C77"/>
    <w:rsid w:val="003806A7"/>
    <w:rsid w:val="00397C33"/>
    <w:rsid w:val="003F21F8"/>
    <w:rsid w:val="004036D0"/>
    <w:rsid w:val="00405B53"/>
    <w:rsid w:val="004377FD"/>
    <w:rsid w:val="00445311"/>
    <w:rsid w:val="00462430"/>
    <w:rsid w:val="004A0A13"/>
    <w:rsid w:val="004B73BA"/>
    <w:rsid w:val="004D00BA"/>
    <w:rsid w:val="004D29CE"/>
    <w:rsid w:val="00535937"/>
    <w:rsid w:val="00556B76"/>
    <w:rsid w:val="00574CBF"/>
    <w:rsid w:val="005C2D0A"/>
    <w:rsid w:val="005C5433"/>
    <w:rsid w:val="005E65EF"/>
    <w:rsid w:val="00652596"/>
    <w:rsid w:val="006575BE"/>
    <w:rsid w:val="006901D0"/>
    <w:rsid w:val="006B0CDC"/>
    <w:rsid w:val="006C4F7B"/>
    <w:rsid w:val="006E5CDF"/>
    <w:rsid w:val="00746300"/>
    <w:rsid w:val="007756A6"/>
    <w:rsid w:val="007810AB"/>
    <w:rsid w:val="007A2D80"/>
    <w:rsid w:val="007C592A"/>
    <w:rsid w:val="00826AA1"/>
    <w:rsid w:val="008375A7"/>
    <w:rsid w:val="00880DEA"/>
    <w:rsid w:val="008A49B6"/>
    <w:rsid w:val="008A6237"/>
    <w:rsid w:val="008C03AB"/>
    <w:rsid w:val="008C4E3B"/>
    <w:rsid w:val="008D212D"/>
    <w:rsid w:val="008F7132"/>
    <w:rsid w:val="00912320"/>
    <w:rsid w:val="00954C6E"/>
    <w:rsid w:val="00966534"/>
    <w:rsid w:val="009A272D"/>
    <w:rsid w:val="009C6622"/>
    <w:rsid w:val="009E07D6"/>
    <w:rsid w:val="009E72E0"/>
    <w:rsid w:val="00A1574E"/>
    <w:rsid w:val="00A857F7"/>
    <w:rsid w:val="00A93C3B"/>
    <w:rsid w:val="00AD3343"/>
    <w:rsid w:val="00B15C2C"/>
    <w:rsid w:val="00B21FF4"/>
    <w:rsid w:val="00B30B7C"/>
    <w:rsid w:val="00B34BDC"/>
    <w:rsid w:val="00BB7C76"/>
    <w:rsid w:val="00BF4B9F"/>
    <w:rsid w:val="00C21DC4"/>
    <w:rsid w:val="00C229FA"/>
    <w:rsid w:val="00C4663A"/>
    <w:rsid w:val="00CD7EE6"/>
    <w:rsid w:val="00D11B98"/>
    <w:rsid w:val="00D570B4"/>
    <w:rsid w:val="00D61BD5"/>
    <w:rsid w:val="00D812EB"/>
    <w:rsid w:val="00DB7C92"/>
    <w:rsid w:val="00DE1FCA"/>
    <w:rsid w:val="00E00297"/>
    <w:rsid w:val="00E62937"/>
    <w:rsid w:val="00E7065A"/>
    <w:rsid w:val="00E75D4D"/>
    <w:rsid w:val="00F27422"/>
    <w:rsid w:val="00F6452B"/>
    <w:rsid w:val="00F72E55"/>
    <w:rsid w:val="00F8046F"/>
    <w:rsid w:val="00F951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9FAB9"/>
  <w15:chartTrackingRefBased/>
  <w15:docId w15:val="{39518E28-A9DE-4E5A-A411-97D71EB32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E07D6"/>
    <w:pPr>
      <w:spacing w:after="0" w:line="240" w:lineRule="auto"/>
    </w:pPr>
  </w:style>
  <w:style w:type="table" w:styleId="Tabellenraster">
    <w:name w:val="Table Grid"/>
    <w:basedOn w:val="NormaleTabelle"/>
    <w:uiPriority w:val="39"/>
    <w:rsid w:val="009E0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065EC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065EC8"/>
    <w:rPr>
      <w:i/>
      <w:iCs/>
    </w:rPr>
  </w:style>
  <w:style w:type="paragraph" w:styleId="Kopfzeile">
    <w:name w:val="header"/>
    <w:basedOn w:val="Standard"/>
    <w:link w:val="KopfzeileZchn"/>
    <w:uiPriority w:val="99"/>
    <w:unhideWhenUsed/>
    <w:rsid w:val="008F71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F7132"/>
  </w:style>
  <w:style w:type="paragraph" w:styleId="Fuzeile">
    <w:name w:val="footer"/>
    <w:basedOn w:val="Standard"/>
    <w:link w:val="FuzeileZchn"/>
    <w:uiPriority w:val="99"/>
    <w:unhideWhenUsed/>
    <w:rsid w:val="008F71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F7132"/>
  </w:style>
  <w:style w:type="character" w:styleId="Hyperlink">
    <w:name w:val="Hyperlink"/>
    <w:basedOn w:val="Absatz-Standardschriftart"/>
    <w:uiPriority w:val="99"/>
    <w:unhideWhenUsed/>
    <w:rsid w:val="00232425"/>
    <w:rPr>
      <w:color w:val="0563C1" w:themeColor="hyperlink"/>
      <w:u w:val="single"/>
    </w:rPr>
  </w:style>
  <w:style w:type="character" w:styleId="NichtaufgelsteErwhnung">
    <w:name w:val="Unresolved Mention"/>
    <w:basedOn w:val="Absatz-Standardschriftart"/>
    <w:uiPriority w:val="99"/>
    <w:semiHidden/>
    <w:unhideWhenUsed/>
    <w:rsid w:val="00232425"/>
    <w:rPr>
      <w:color w:val="605E5C"/>
      <w:shd w:val="clear" w:color="auto" w:fill="E1DFDD"/>
    </w:rPr>
  </w:style>
  <w:style w:type="character" w:styleId="Zeilennummer">
    <w:name w:val="line number"/>
    <w:basedOn w:val="Absatz-Standardschriftart"/>
    <w:uiPriority w:val="99"/>
    <w:semiHidden/>
    <w:unhideWhenUsed/>
    <w:rsid w:val="00BB7C76"/>
  </w:style>
  <w:style w:type="paragraph" w:styleId="Listenabsatz">
    <w:name w:val="List Paragraph"/>
    <w:basedOn w:val="Standard"/>
    <w:uiPriority w:val="34"/>
    <w:qFormat/>
    <w:rsid w:val="00DE1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649917">
      <w:bodyDiv w:val="1"/>
      <w:marLeft w:val="0"/>
      <w:marRight w:val="0"/>
      <w:marTop w:val="0"/>
      <w:marBottom w:val="0"/>
      <w:divBdr>
        <w:top w:val="none" w:sz="0" w:space="0" w:color="auto"/>
        <w:left w:val="none" w:sz="0" w:space="0" w:color="auto"/>
        <w:bottom w:val="none" w:sz="0" w:space="0" w:color="auto"/>
        <w:right w:val="none" w:sz="0" w:space="0" w:color="auto"/>
      </w:divBdr>
    </w:div>
    <w:div w:id="898201603">
      <w:bodyDiv w:val="1"/>
      <w:marLeft w:val="0"/>
      <w:marRight w:val="0"/>
      <w:marTop w:val="0"/>
      <w:marBottom w:val="0"/>
      <w:divBdr>
        <w:top w:val="none" w:sz="0" w:space="0" w:color="auto"/>
        <w:left w:val="none" w:sz="0" w:space="0" w:color="auto"/>
        <w:bottom w:val="none" w:sz="0" w:space="0" w:color="auto"/>
        <w:right w:val="none" w:sz="0" w:space="0" w:color="auto"/>
      </w:divBdr>
    </w:div>
    <w:div w:id="1060057577">
      <w:bodyDiv w:val="1"/>
      <w:marLeft w:val="0"/>
      <w:marRight w:val="0"/>
      <w:marTop w:val="0"/>
      <w:marBottom w:val="0"/>
      <w:divBdr>
        <w:top w:val="none" w:sz="0" w:space="0" w:color="auto"/>
        <w:left w:val="none" w:sz="0" w:space="0" w:color="auto"/>
        <w:bottom w:val="none" w:sz="0" w:space="0" w:color="auto"/>
        <w:right w:val="none" w:sz="0" w:space="0" w:color="auto"/>
      </w:divBdr>
    </w:div>
    <w:div w:id="1590887668">
      <w:bodyDiv w:val="1"/>
      <w:marLeft w:val="0"/>
      <w:marRight w:val="0"/>
      <w:marTop w:val="0"/>
      <w:marBottom w:val="0"/>
      <w:divBdr>
        <w:top w:val="none" w:sz="0" w:space="0" w:color="auto"/>
        <w:left w:val="none" w:sz="0" w:space="0" w:color="auto"/>
        <w:bottom w:val="none" w:sz="0" w:space="0" w:color="auto"/>
        <w:right w:val="none" w:sz="0" w:space="0" w:color="auto"/>
      </w:divBdr>
    </w:div>
    <w:div w:id="172714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estalten-us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OneDrive\Gestalten.Begeistern.Unterschlei&#223;heim\Briefe\Briefvorlagen\Brief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0553F-8F6D-4210-BA1B-4A1E16145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Template>
  <TotalTime>0</TotalTime>
  <Pages>1</Pages>
  <Words>374</Words>
  <Characters>2360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Kornherr</dc:creator>
  <cp:keywords/>
  <dc:description/>
  <cp:lastModifiedBy>Kornherr Michael</cp:lastModifiedBy>
  <cp:revision>37</cp:revision>
  <cp:lastPrinted>2021-01-08T11:42:00Z</cp:lastPrinted>
  <dcterms:created xsi:type="dcterms:W3CDTF">2026-09-13T09:50:00Z</dcterms:created>
  <dcterms:modified xsi:type="dcterms:W3CDTF">2026-09-13T10:13:00Z</dcterms:modified>
</cp:coreProperties>
</file>